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6031" w14:textId="541A98F8" w:rsidR="002040A9" w:rsidRDefault="00151201" w:rsidP="00DA6662">
      <w:r>
        <w:rPr>
          <w:noProof/>
        </w:rPr>
        <w:drawing>
          <wp:anchor distT="0" distB="0" distL="114300" distR="114300" simplePos="0" relativeHeight="251659264" behindDoc="0" locked="0" layoutInCell="1" allowOverlap="1" wp14:anchorId="098E1977" wp14:editId="58CADE88">
            <wp:simplePos x="0" y="0"/>
            <wp:positionH relativeFrom="column">
              <wp:posOffset>-390525</wp:posOffset>
            </wp:positionH>
            <wp:positionV relativeFrom="paragraph">
              <wp:posOffset>0</wp:posOffset>
            </wp:positionV>
            <wp:extent cx="3238500" cy="1676400"/>
            <wp:effectExtent l="0" t="0" r="0" b="0"/>
            <wp:wrapSquare wrapText="bothSides"/>
            <wp:docPr id="10768467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B87D8" w14:textId="77777777" w:rsidR="002040A9" w:rsidRDefault="002040A9" w:rsidP="00DA6662"/>
    <w:p w14:paraId="0C536218" w14:textId="77777777" w:rsidR="002040A9" w:rsidRDefault="002040A9" w:rsidP="00DA6662"/>
    <w:p w14:paraId="37F9E83D" w14:textId="77777777" w:rsidR="002040A9" w:rsidRDefault="002040A9" w:rsidP="00DA6662"/>
    <w:p w14:paraId="4187FC4F" w14:textId="5130B19C" w:rsidR="002040A9" w:rsidRDefault="002040A9" w:rsidP="00DA6662"/>
    <w:p w14:paraId="7B29BEDE" w14:textId="77777777" w:rsidR="002040A9" w:rsidRDefault="002040A9" w:rsidP="00DA6662"/>
    <w:p w14:paraId="218A8EA6" w14:textId="77777777" w:rsidR="002040A9" w:rsidRDefault="002040A9" w:rsidP="00DA6662"/>
    <w:p w14:paraId="21E8E54D" w14:textId="77777777" w:rsidR="002040A9" w:rsidRDefault="002040A9" w:rsidP="00DA6662"/>
    <w:p w14:paraId="78571E67" w14:textId="77777777" w:rsidR="002040A9" w:rsidRDefault="002040A9" w:rsidP="00DA6662"/>
    <w:p w14:paraId="5B5A53B3" w14:textId="77777777" w:rsidR="002040A9" w:rsidRDefault="002040A9" w:rsidP="00DA6662"/>
    <w:p w14:paraId="330C94EA" w14:textId="77777777" w:rsidR="002040A9" w:rsidRDefault="002040A9" w:rsidP="00DA6662"/>
    <w:p w14:paraId="627E2C1D" w14:textId="77777777" w:rsidR="002040A9" w:rsidRDefault="002040A9" w:rsidP="00DA6662"/>
    <w:p w14:paraId="51271E72" w14:textId="77777777" w:rsidR="002040A9" w:rsidRDefault="002040A9" w:rsidP="00DA6662"/>
    <w:p w14:paraId="635AF89E" w14:textId="77777777" w:rsidR="002040A9" w:rsidRDefault="002040A9" w:rsidP="00DA6662"/>
    <w:p w14:paraId="18CF82FB" w14:textId="77777777" w:rsidR="002040A9" w:rsidRDefault="002040A9" w:rsidP="00DA6662"/>
    <w:p w14:paraId="1F3FF210" w14:textId="77777777" w:rsidR="002040A9" w:rsidRDefault="002040A9" w:rsidP="00DA6662"/>
    <w:p w14:paraId="6E541995" w14:textId="77777777" w:rsidR="00151201" w:rsidRDefault="00151201" w:rsidP="00DA6662"/>
    <w:p w14:paraId="0FFB350D" w14:textId="77777777" w:rsidR="00151201" w:rsidRDefault="00151201" w:rsidP="00DA6662"/>
    <w:p w14:paraId="28518DBF" w14:textId="77777777" w:rsidR="00151201" w:rsidRDefault="00151201" w:rsidP="00DA6662"/>
    <w:p w14:paraId="2DD633EE" w14:textId="77777777" w:rsidR="00151201" w:rsidRDefault="00151201" w:rsidP="00DA6662"/>
    <w:p w14:paraId="5A7C194B" w14:textId="77777777" w:rsidR="00151201" w:rsidRDefault="00151201" w:rsidP="00DA6662"/>
    <w:p w14:paraId="59B15C0C" w14:textId="77777777" w:rsidR="00151201" w:rsidRDefault="00151201" w:rsidP="00DA6662"/>
    <w:p w14:paraId="1F740677" w14:textId="77777777" w:rsidR="00151201" w:rsidRDefault="00151201" w:rsidP="00DA6662"/>
    <w:p w14:paraId="5579C6F2" w14:textId="77777777" w:rsidR="00151201" w:rsidRDefault="00151201" w:rsidP="00DA6662"/>
    <w:p w14:paraId="0633449B" w14:textId="77777777" w:rsidR="00151201" w:rsidRDefault="00151201" w:rsidP="00DA6662"/>
    <w:p w14:paraId="7ADB3788" w14:textId="77777777" w:rsidR="002040A9" w:rsidRDefault="002040A9" w:rsidP="00DA6662"/>
    <w:p w14:paraId="3936B3A1" w14:textId="7BF27E88" w:rsidR="008A78DC" w:rsidRPr="00151201" w:rsidRDefault="008A78DC" w:rsidP="00151201">
      <w:pPr>
        <w:pStyle w:val="Nessunaspaziatura"/>
        <w:pBdr>
          <w:top w:val="single" w:sz="6" w:space="6" w:color="4472C4"/>
          <w:bottom w:val="single" w:sz="6" w:space="12" w:color="4472C4"/>
        </w:pBdr>
        <w:spacing w:after="240" w:line="276" w:lineRule="auto"/>
        <w:contextualSpacing/>
        <w:jc w:val="center"/>
        <w:rPr>
          <w:b/>
          <w:bCs/>
          <w:sz w:val="28"/>
          <w:szCs w:val="28"/>
        </w:rPr>
      </w:pPr>
      <w:r w:rsidRPr="00151201">
        <w:rPr>
          <w:b/>
          <w:bCs/>
          <w:sz w:val="28"/>
          <w:szCs w:val="28"/>
        </w:rPr>
        <w:t>REGOLAMENTO</w:t>
      </w:r>
      <w:r w:rsidR="00151201">
        <w:rPr>
          <w:b/>
          <w:bCs/>
          <w:sz w:val="28"/>
          <w:szCs w:val="28"/>
        </w:rPr>
        <w:t xml:space="preserve"> </w:t>
      </w:r>
      <w:r w:rsidRPr="00151201">
        <w:rPr>
          <w:b/>
          <w:bCs/>
          <w:sz w:val="28"/>
          <w:szCs w:val="28"/>
        </w:rPr>
        <w:t xml:space="preserve">PER LA FORMAZIONE E LA TENUTA </w:t>
      </w:r>
    </w:p>
    <w:p w14:paraId="43AB2DB7" w14:textId="060BD1FE" w:rsidR="00151201" w:rsidRDefault="008A78DC" w:rsidP="00151201">
      <w:pPr>
        <w:pStyle w:val="Nessunaspaziatura"/>
        <w:pBdr>
          <w:top w:val="single" w:sz="6" w:space="6" w:color="4472C4"/>
          <w:bottom w:val="single" w:sz="6" w:space="12" w:color="4472C4"/>
        </w:pBdr>
        <w:spacing w:after="240" w:line="276" w:lineRule="auto"/>
        <w:contextualSpacing/>
        <w:jc w:val="center"/>
        <w:rPr>
          <w:b/>
          <w:bCs/>
          <w:sz w:val="28"/>
          <w:szCs w:val="28"/>
        </w:rPr>
      </w:pPr>
      <w:r w:rsidRPr="00151201">
        <w:rPr>
          <w:b/>
          <w:bCs/>
          <w:sz w:val="28"/>
          <w:szCs w:val="28"/>
        </w:rPr>
        <w:t>DELL’ALBO FORNITORI</w:t>
      </w:r>
      <w:r w:rsidR="00151201">
        <w:rPr>
          <w:b/>
          <w:bCs/>
          <w:sz w:val="28"/>
          <w:szCs w:val="28"/>
        </w:rPr>
        <w:t xml:space="preserve"> </w:t>
      </w:r>
      <w:r w:rsidRPr="00151201">
        <w:rPr>
          <w:b/>
          <w:bCs/>
          <w:sz w:val="28"/>
          <w:szCs w:val="28"/>
        </w:rPr>
        <w:t xml:space="preserve">DEL CONSIGLIO DELL’ORDINE </w:t>
      </w:r>
    </w:p>
    <w:p w14:paraId="4D11A3F7" w14:textId="20ED1E2B" w:rsidR="008A78DC" w:rsidRPr="00151201" w:rsidRDefault="008A78DC" w:rsidP="00151201">
      <w:pPr>
        <w:pStyle w:val="Nessunaspaziatura"/>
        <w:pBdr>
          <w:top w:val="single" w:sz="6" w:space="6" w:color="4472C4"/>
          <w:bottom w:val="single" w:sz="6" w:space="12" w:color="4472C4"/>
        </w:pBdr>
        <w:spacing w:after="240" w:line="276" w:lineRule="auto"/>
        <w:contextualSpacing/>
        <w:jc w:val="center"/>
        <w:rPr>
          <w:b/>
          <w:bCs/>
          <w:sz w:val="28"/>
          <w:szCs w:val="28"/>
        </w:rPr>
      </w:pPr>
      <w:r w:rsidRPr="00151201">
        <w:rPr>
          <w:b/>
          <w:bCs/>
          <w:sz w:val="28"/>
          <w:szCs w:val="28"/>
        </w:rPr>
        <w:t xml:space="preserve">DEGLI ARCHITETTI, PIANIFICATORI, PAESAGGISTI E CONSERVATORI </w:t>
      </w:r>
    </w:p>
    <w:p w14:paraId="23CD4284" w14:textId="79D47D41" w:rsidR="002040A9" w:rsidRPr="00151201" w:rsidRDefault="008A78DC" w:rsidP="00151201">
      <w:pPr>
        <w:pStyle w:val="Nessunaspaziatura"/>
        <w:pBdr>
          <w:top w:val="single" w:sz="6" w:space="6" w:color="4472C4"/>
          <w:bottom w:val="single" w:sz="6" w:space="12" w:color="4472C4"/>
        </w:pBdr>
        <w:spacing w:after="240" w:line="276" w:lineRule="auto"/>
        <w:contextualSpacing/>
        <w:jc w:val="center"/>
        <w:rPr>
          <w:b/>
          <w:bCs/>
          <w:sz w:val="28"/>
          <w:szCs w:val="28"/>
        </w:rPr>
      </w:pPr>
      <w:r w:rsidRPr="00151201">
        <w:rPr>
          <w:b/>
          <w:bCs/>
          <w:sz w:val="28"/>
          <w:szCs w:val="28"/>
        </w:rPr>
        <w:t xml:space="preserve">DI </w:t>
      </w:r>
      <w:r w:rsidR="00151201" w:rsidRPr="00151201">
        <w:rPr>
          <w:b/>
          <w:bCs/>
          <w:sz w:val="28"/>
          <w:szCs w:val="28"/>
        </w:rPr>
        <w:t>BARLETTA ANDRIA TRANI</w:t>
      </w:r>
    </w:p>
    <w:p w14:paraId="3016C035" w14:textId="77777777" w:rsidR="002040A9" w:rsidRDefault="002040A9" w:rsidP="00DA6662"/>
    <w:p w14:paraId="520CEF8A" w14:textId="77777777" w:rsidR="002040A9" w:rsidRDefault="002040A9" w:rsidP="00DA6662"/>
    <w:p w14:paraId="5ABF9106" w14:textId="77777777" w:rsidR="002040A9" w:rsidRDefault="002040A9" w:rsidP="00DA6662"/>
    <w:p w14:paraId="5AF5FCF7" w14:textId="77777777" w:rsidR="002040A9" w:rsidRDefault="002040A9" w:rsidP="00DA6662"/>
    <w:p w14:paraId="6E3FA312" w14:textId="77777777" w:rsidR="002040A9" w:rsidRDefault="002040A9" w:rsidP="00DA6662"/>
    <w:p w14:paraId="6D128A48" w14:textId="77777777" w:rsidR="002040A9" w:rsidRDefault="002040A9" w:rsidP="00DA6662"/>
    <w:p w14:paraId="42A188F6" w14:textId="77777777" w:rsidR="002040A9" w:rsidRDefault="002040A9" w:rsidP="00DA6662"/>
    <w:p w14:paraId="67F18145" w14:textId="77777777" w:rsidR="002040A9" w:rsidRDefault="002040A9" w:rsidP="00DA6662"/>
    <w:p w14:paraId="0C4986F0" w14:textId="77777777" w:rsidR="002040A9" w:rsidRDefault="002040A9" w:rsidP="00DA6662"/>
    <w:p w14:paraId="1E9B2DB5" w14:textId="77777777" w:rsidR="002040A9" w:rsidRDefault="002040A9" w:rsidP="00DA6662"/>
    <w:p w14:paraId="044A660C" w14:textId="77777777" w:rsidR="00161A42" w:rsidRDefault="00161A42" w:rsidP="00DA6662"/>
    <w:p w14:paraId="799ED7F5" w14:textId="77777777" w:rsidR="00161A42" w:rsidRDefault="00161A42" w:rsidP="00DA6662"/>
    <w:p w14:paraId="582EC021" w14:textId="77777777" w:rsidR="009514AC" w:rsidRDefault="009514AC">
      <w:pPr>
        <w:jc w:val="left"/>
        <w:rPr>
          <w:rFonts w:asciiTheme="minorHAnsi" w:hAnsiTheme="minorHAnsi" w:cstheme="minorHAnsi"/>
          <w:b/>
          <w:bCs/>
          <w:color w:val="000000"/>
          <w:sz w:val="23"/>
          <w:szCs w:val="23"/>
        </w:rPr>
      </w:pPr>
      <w:r>
        <w:rPr>
          <w:rFonts w:asciiTheme="minorHAnsi" w:hAnsiTheme="minorHAnsi" w:cstheme="minorHAnsi"/>
          <w:b/>
          <w:bCs/>
          <w:sz w:val="23"/>
          <w:szCs w:val="23"/>
        </w:rPr>
        <w:br w:type="page"/>
      </w:r>
    </w:p>
    <w:p w14:paraId="472AA0EE" w14:textId="77777777" w:rsidR="009514AC" w:rsidRDefault="009514AC" w:rsidP="00AC30BB">
      <w:pPr>
        <w:rPr>
          <w:i/>
          <w:iCs/>
        </w:rPr>
      </w:pPr>
    </w:p>
    <w:p w14:paraId="59A85A17" w14:textId="77777777" w:rsidR="009514AC" w:rsidRDefault="009514AC" w:rsidP="00AC30BB">
      <w:pPr>
        <w:rPr>
          <w:i/>
          <w:iCs/>
        </w:rPr>
      </w:pPr>
    </w:p>
    <w:p w14:paraId="4A6D33C6" w14:textId="77777777" w:rsidR="00151201" w:rsidRPr="00312FC2" w:rsidRDefault="00151201" w:rsidP="00151201">
      <w:pPr>
        <w:rPr>
          <w:b/>
          <w:bCs/>
        </w:rPr>
      </w:pPr>
      <w:r w:rsidRPr="00312FC2">
        <w:rPr>
          <w:b/>
          <w:bCs/>
        </w:rPr>
        <w:t xml:space="preserve">CONSIGLIO DELL’ORDINE DEGLI ARCHITETTI PIANIFICATORI PAESAGGISTI E CONSERVATORI DELLA PROVINCIA DI BARLETTA-ANDRIA-TRANI </w:t>
      </w:r>
    </w:p>
    <w:p w14:paraId="5A68099F" w14:textId="77777777" w:rsidR="00151201" w:rsidRPr="00312FC2" w:rsidRDefault="00151201" w:rsidP="00151201">
      <w:r w:rsidRPr="00312FC2">
        <w:t>quadriennio 20</w:t>
      </w:r>
      <w:r>
        <w:t>23</w:t>
      </w:r>
      <w:r w:rsidRPr="00312FC2">
        <w:t>/202</w:t>
      </w:r>
      <w:r>
        <w:t>7</w:t>
      </w:r>
    </w:p>
    <w:p w14:paraId="6445F8AB" w14:textId="77777777" w:rsidR="00151201" w:rsidRPr="00312FC2" w:rsidRDefault="00151201" w:rsidP="00151201"/>
    <w:p w14:paraId="6B61A524" w14:textId="77777777" w:rsidR="00151201" w:rsidRPr="00312FC2" w:rsidRDefault="00151201" w:rsidP="00151201"/>
    <w:p w14:paraId="1C093AEF" w14:textId="77777777" w:rsidR="00151201" w:rsidRDefault="00151201" w:rsidP="00151201"/>
    <w:p w14:paraId="2926A92F" w14:textId="77777777" w:rsidR="00151201" w:rsidRDefault="00151201" w:rsidP="00151201">
      <w:pPr>
        <w:rPr>
          <w:b/>
          <w:bCs/>
        </w:rPr>
      </w:pPr>
      <w:r w:rsidRPr="00312FC2">
        <w:t xml:space="preserve">Presidente </w:t>
      </w:r>
      <w:r>
        <w:rPr>
          <w:b/>
          <w:bCs/>
        </w:rPr>
        <w:t>Andrea</w:t>
      </w:r>
      <w:r w:rsidRPr="00312FC2">
        <w:rPr>
          <w:b/>
          <w:bCs/>
        </w:rPr>
        <w:t xml:space="preserve"> </w:t>
      </w:r>
      <w:r>
        <w:rPr>
          <w:b/>
          <w:bCs/>
        </w:rPr>
        <w:t>ROSELLI</w:t>
      </w:r>
    </w:p>
    <w:p w14:paraId="4B35390E" w14:textId="77777777" w:rsidR="00151201" w:rsidRDefault="00151201" w:rsidP="00151201">
      <w:pPr>
        <w:rPr>
          <w:b/>
          <w:bCs/>
        </w:rPr>
      </w:pPr>
    </w:p>
    <w:p w14:paraId="53DAA4C7" w14:textId="77777777" w:rsidR="00151201" w:rsidRPr="00312FC2" w:rsidRDefault="00151201" w:rsidP="00151201">
      <w:r w:rsidRPr="00BB5D29">
        <w:t>Vice Presidente</w:t>
      </w:r>
      <w:r>
        <w:rPr>
          <w:b/>
          <w:bCs/>
        </w:rPr>
        <w:t xml:space="preserve"> Maria Antonietta DIMATTEO</w:t>
      </w:r>
    </w:p>
    <w:p w14:paraId="05F04634" w14:textId="77777777" w:rsidR="00151201" w:rsidRPr="00312FC2" w:rsidRDefault="00151201" w:rsidP="00151201"/>
    <w:p w14:paraId="6DC1FF8C" w14:textId="77777777" w:rsidR="00151201" w:rsidRPr="00312FC2" w:rsidRDefault="00151201" w:rsidP="00151201">
      <w:pPr>
        <w:rPr>
          <w:b/>
          <w:bCs/>
        </w:rPr>
      </w:pPr>
      <w:r w:rsidRPr="00312FC2">
        <w:t xml:space="preserve">Segretario </w:t>
      </w:r>
      <w:r w:rsidRPr="00312FC2">
        <w:rPr>
          <w:b/>
          <w:bCs/>
        </w:rPr>
        <w:t>Sabino ANIELLO</w:t>
      </w:r>
    </w:p>
    <w:p w14:paraId="467582B6" w14:textId="77777777" w:rsidR="00151201" w:rsidRPr="00312FC2" w:rsidRDefault="00151201" w:rsidP="00151201"/>
    <w:p w14:paraId="25246CD7" w14:textId="77777777" w:rsidR="00151201" w:rsidRPr="00312FC2" w:rsidRDefault="00151201" w:rsidP="00151201">
      <w:r w:rsidRPr="00312FC2">
        <w:t xml:space="preserve">Tesoriere </w:t>
      </w:r>
      <w:r>
        <w:rPr>
          <w:b/>
          <w:bCs/>
        </w:rPr>
        <w:t>Fiore</w:t>
      </w:r>
      <w:r w:rsidRPr="00312FC2">
        <w:rPr>
          <w:b/>
          <w:bCs/>
        </w:rPr>
        <w:t xml:space="preserve"> F</w:t>
      </w:r>
      <w:r>
        <w:rPr>
          <w:b/>
          <w:bCs/>
        </w:rPr>
        <w:t>RESTA</w:t>
      </w:r>
    </w:p>
    <w:p w14:paraId="01703D17" w14:textId="77777777" w:rsidR="00151201" w:rsidRPr="00312FC2" w:rsidRDefault="00151201" w:rsidP="00151201"/>
    <w:p w14:paraId="49E44BAF" w14:textId="77777777" w:rsidR="00151201" w:rsidRDefault="00151201" w:rsidP="00151201"/>
    <w:p w14:paraId="5638587C" w14:textId="77777777" w:rsidR="00151201" w:rsidRDefault="00151201" w:rsidP="00151201"/>
    <w:p w14:paraId="4AA75F2B" w14:textId="77777777" w:rsidR="00151201" w:rsidRPr="00312FC2" w:rsidRDefault="00151201" w:rsidP="00151201">
      <w:r w:rsidRPr="00312FC2">
        <w:t xml:space="preserve">Consiglieri </w:t>
      </w:r>
    </w:p>
    <w:p w14:paraId="11FAD176" w14:textId="77777777" w:rsidR="00151201" w:rsidRPr="00312FC2" w:rsidRDefault="00151201" w:rsidP="00151201">
      <w:pPr>
        <w:rPr>
          <w:b/>
          <w:bCs/>
        </w:rPr>
      </w:pPr>
      <w:r>
        <w:rPr>
          <w:b/>
          <w:bCs/>
        </w:rPr>
        <w:t>Claudia MARCIANO</w:t>
      </w:r>
      <w:r w:rsidRPr="00312FC2">
        <w:rPr>
          <w:b/>
          <w:bCs/>
        </w:rPr>
        <w:t xml:space="preserve"> ANIELLO</w:t>
      </w:r>
    </w:p>
    <w:p w14:paraId="5E42515D" w14:textId="77777777" w:rsidR="00151201" w:rsidRPr="00312FC2" w:rsidRDefault="00151201" w:rsidP="00151201">
      <w:pPr>
        <w:rPr>
          <w:b/>
          <w:bCs/>
        </w:rPr>
      </w:pPr>
    </w:p>
    <w:p w14:paraId="31385126" w14:textId="77777777" w:rsidR="00151201" w:rsidRPr="00312FC2" w:rsidRDefault="00151201" w:rsidP="00151201">
      <w:pPr>
        <w:rPr>
          <w:b/>
          <w:bCs/>
        </w:rPr>
      </w:pPr>
      <w:r>
        <w:rPr>
          <w:b/>
          <w:bCs/>
        </w:rPr>
        <w:t>Antonio</w:t>
      </w:r>
      <w:r w:rsidRPr="00312FC2">
        <w:rPr>
          <w:b/>
          <w:bCs/>
        </w:rPr>
        <w:t xml:space="preserve"> </w:t>
      </w:r>
      <w:r>
        <w:rPr>
          <w:b/>
          <w:bCs/>
        </w:rPr>
        <w:t>MARZULLI</w:t>
      </w:r>
    </w:p>
    <w:p w14:paraId="588DFC04" w14:textId="77777777" w:rsidR="00151201" w:rsidRPr="00312FC2" w:rsidRDefault="00151201" w:rsidP="00151201">
      <w:pPr>
        <w:rPr>
          <w:b/>
          <w:bCs/>
        </w:rPr>
      </w:pPr>
    </w:p>
    <w:p w14:paraId="5A09FDCB" w14:textId="77777777" w:rsidR="00151201" w:rsidRPr="00312FC2" w:rsidRDefault="00151201" w:rsidP="00151201">
      <w:pPr>
        <w:rPr>
          <w:b/>
          <w:bCs/>
        </w:rPr>
      </w:pPr>
      <w:r w:rsidRPr="00312FC2">
        <w:rPr>
          <w:b/>
          <w:bCs/>
        </w:rPr>
        <w:t>Pierluigi PINDINELLI</w:t>
      </w:r>
    </w:p>
    <w:p w14:paraId="4C5A3481" w14:textId="77777777" w:rsidR="00151201" w:rsidRPr="00312FC2" w:rsidRDefault="00151201" w:rsidP="00151201">
      <w:pPr>
        <w:rPr>
          <w:b/>
          <w:bCs/>
        </w:rPr>
      </w:pPr>
    </w:p>
    <w:p w14:paraId="3B9D17F3" w14:textId="77777777" w:rsidR="00151201" w:rsidRPr="00312FC2" w:rsidRDefault="00151201" w:rsidP="00151201">
      <w:pPr>
        <w:rPr>
          <w:b/>
          <w:bCs/>
        </w:rPr>
      </w:pPr>
      <w:r w:rsidRPr="00312FC2">
        <w:rPr>
          <w:b/>
          <w:bCs/>
        </w:rPr>
        <w:t>Angel</w:t>
      </w:r>
      <w:r>
        <w:rPr>
          <w:b/>
          <w:bCs/>
        </w:rPr>
        <w:t>o RIONTINO</w:t>
      </w:r>
    </w:p>
    <w:p w14:paraId="14AC8C03" w14:textId="77777777" w:rsidR="00151201" w:rsidRPr="00312FC2" w:rsidRDefault="00151201" w:rsidP="00151201">
      <w:pPr>
        <w:rPr>
          <w:b/>
          <w:bCs/>
        </w:rPr>
      </w:pPr>
    </w:p>
    <w:p w14:paraId="3A84148D" w14:textId="77777777" w:rsidR="00151201" w:rsidRPr="00312FC2" w:rsidRDefault="00151201" w:rsidP="00151201">
      <w:pPr>
        <w:rPr>
          <w:b/>
          <w:bCs/>
        </w:rPr>
      </w:pPr>
      <w:r>
        <w:rPr>
          <w:b/>
          <w:bCs/>
        </w:rPr>
        <w:t>Marco</w:t>
      </w:r>
      <w:r w:rsidRPr="00312FC2">
        <w:rPr>
          <w:b/>
          <w:bCs/>
        </w:rPr>
        <w:t xml:space="preserve"> </w:t>
      </w:r>
      <w:r>
        <w:rPr>
          <w:b/>
          <w:bCs/>
        </w:rPr>
        <w:t>STIGLIANO</w:t>
      </w:r>
    </w:p>
    <w:p w14:paraId="7815274E" w14:textId="77777777" w:rsidR="00151201" w:rsidRPr="00312FC2" w:rsidRDefault="00151201" w:rsidP="00151201">
      <w:pPr>
        <w:rPr>
          <w:b/>
          <w:bCs/>
        </w:rPr>
      </w:pPr>
    </w:p>
    <w:p w14:paraId="5E91E37B" w14:textId="77777777" w:rsidR="00151201" w:rsidRPr="00312FC2" w:rsidRDefault="00151201" w:rsidP="00151201">
      <w:pPr>
        <w:rPr>
          <w:b/>
          <w:bCs/>
        </w:rPr>
      </w:pPr>
      <w:r>
        <w:rPr>
          <w:b/>
          <w:bCs/>
        </w:rPr>
        <w:t>Domenico</w:t>
      </w:r>
      <w:r w:rsidRPr="00312FC2">
        <w:rPr>
          <w:b/>
          <w:bCs/>
        </w:rPr>
        <w:t xml:space="preserve"> </w:t>
      </w:r>
      <w:r>
        <w:rPr>
          <w:b/>
          <w:bCs/>
        </w:rPr>
        <w:t>TRITTO</w:t>
      </w:r>
    </w:p>
    <w:p w14:paraId="1DD0C12C" w14:textId="77777777" w:rsidR="00151201" w:rsidRPr="00312FC2" w:rsidRDefault="00151201" w:rsidP="00151201">
      <w:pPr>
        <w:rPr>
          <w:b/>
          <w:bCs/>
        </w:rPr>
      </w:pPr>
    </w:p>
    <w:p w14:paraId="6C8F8681" w14:textId="77777777" w:rsidR="00151201" w:rsidRPr="00312FC2" w:rsidRDefault="00151201" w:rsidP="00151201">
      <w:pPr>
        <w:rPr>
          <w:b/>
          <w:bCs/>
        </w:rPr>
      </w:pPr>
      <w:r w:rsidRPr="00312FC2">
        <w:rPr>
          <w:b/>
          <w:bCs/>
        </w:rPr>
        <w:t>Michelangelo PAPAGNI (arch. Iunior)</w:t>
      </w:r>
    </w:p>
    <w:p w14:paraId="3221E7BE" w14:textId="2CF73125" w:rsidR="00151201" w:rsidRDefault="00151201">
      <w:pPr>
        <w:jc w:val="left"/>
        <w:rPr>
          <w:i/>
          <w:iCs/>
        </w:rPr>
      </w:pPr>
      <w:r>
        <w:rPr>
          <w:i/>
          <w:iCs/>
        </w:rPr>
        <w:br w:type="page"/>
      </w:r>
    </w:p>
    <w:p w14:paraId="6A3AF4DF" w14:textId="77777777" w:rsidR="009514AC" w:rsidRDefault="009514AC" w:rsidP="00AC30BB">
      <w:pPr>
        <w:rPr>
          <w:i/>
          <w:iCs/>
        </w:rPr>
      </w:pPr>
    </w:p>
    <w:p w14:paraId="57D47313" w14:textId="77777777" w:rsidR="009514AC" w:rsidRDefault="009514AC" w:rsidP="00AC30BB">
      <w:pPr>
        <w:rPr>
          <w:i/>
          <w:iCs/>
        </w:rPr>
      </w:pPr>
    </w:p>
    <w:sdt>
      <w:sdtPr>
        <w:rPr>
          <w:rFonts w:eastAsiaTheme="minorHAnsi" w:cs="Calibri"/>
          <w:b w:val="0"/>
          <w:color w:val="auto"/>
          <w:sz w:val="22"/>
          <w:szCs w:val="22"/>
        </w:rPr>
        <w:id w:val="1868407075"/>
        <w:docPartObj>
          <w:docPartGallery w:val="Table of Contents"/>
          <w:docPartUnique/>
        </w:docPartObj>
      </w:sdtPr>
      <w:sdtEndPr>
        <w:rPr>
          <w:bCs/>
        </w:rPr>
      </w:sdtEndPr>
      <w:sdtContent>
        <w:p w14:paraId="4E6CBC93" w14:textId="3CD594DE" w:rsidR="009514AC" w:rsidRDefault="009514AC">
          <w:pPr>
            <w:pStyle w:val="Titolosommario"/>
          </w:pPr>
        </w:p>
        <w:p w14:paraId="3271B9C3" w14:textId="77777777" w:rsidR="009514AC" w:rsidRDefault="009514AC" w:rsidP="009514AC"/>
        <w:p w14:paraId="4F8A94ED" w14:textId="77777777" w:rsidR="009514AC" w:rsidRPr="009514AC" w:rsidRDefault="009514AC" w:rsidP="009514AC"/>
        <w:p w14:paraId="583BAA83" w14:textId="5F16FA8B" w:rsidR="000339F9" w:rsidRDefault="009514AC">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r>
            <w:fldChar w:fldCharType="begin"/>
          </w:r>
          <w:r>
            <w:instrText xml:space="preserve"> TOC \o "1-3" \h \z \u </w:instrText>
          </w:r>
          <w:r>
            <w:fldChar w:fldCharType="separate"/>
          </w:r>
          <w:hyperlink w:anchor="_Toc215163897" w:history="1">
            <w:r w:rsidR="000339F9" w:rsidRPr="00830348">
              <w:rPr>
                <w:rStyle w:val="Collegamentoipertestuale"/>
                <w:noProof/>
              </w:rPr>
              <w:t>Articolo 1 - Oggetto</w:t>
            </w:r>
            <w:r w:rsidR="000339F9">
              <w:rPr>
                <w:noProof/>
                <w:webHidden/>
              </w:rPr>
              <w:tab/>
            </w:r>
            <w:r w:rsidR="000339F9">
              <w:rPr>
                <w:noProof/>
                <w:webHidden/>
              </w:rPr>
              <w:fldChar w:fldCharType="begin"/>
            </w:r>
            <w:r w:rsidR="000339F9">
              <w:rPr>
                <w:noProof/>
                <w:webHidden/>
              </w:rPr>
              <w:instrText xml:space="preserve"> PAGEREF _Toc215163897 \h </w:instrText>
            </w:r>
            <w:r w:rsidR="000339F9">
              <w:rPr>
                <w:noProof/>
                <w:webHidden/>
              </w:rPr>
            </w:r>
            <w:r w:rsidR="000339F9">
              <w:rPr>
                <w:noProof/>
                <w:webHidden/>
              </w:rPr>
              <w:fldChar w:fldCharType="separate"/>
            </w:r>
            <w:r w:rsidR="000339F9">
              <w:rPr>
                <w:noProof/>
                <w:webHidden/>
              </w:rPr>
              <w:t>5</w:t>
            </w:r>
            <w:r w:rsidR="000339F9">
              <w:rPr>
                <w:noProof/>
                <w:webHidden/>
              </w:rPr>
              <w:fldChar w:fldCharType="end"/>
            </w:r>
          </w:hyperlink>
        </w:p>
        <w:p w14:paraId="04094AC5" w14:textId="1D5B82AE" w:rsidR="000339F9" w:rsidRDefault="000339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898" w:history="1">
            <w:r w:rsidRPr="00830348">
              <w:rPr>
                <w:rStyle w:val="Collegamentoipertestuale"/>
                <w:noProof/>
              </w:rPr>
              <w:t>Articolo 2 - Campo di applicazione</w:t>
            </w:r>
            <w:r>
              <w:rPr>
                <w:noProof/>
                <w:webHidden/>
              </w:rPr>
              <w:tab/>
            </w:r>
            <w:r>
              <w:rPr>
                <w:noProof/>
                <w:webHidden/>
              </w:rPr>
              <w:fldChar w:fldCharType="begin"/>
            </w:r>
            <w:r>
              <w:rPr>
                <w:noProof/>
                <w:webHidden/>
              </w:rPr>
              <w:instrText xml:space="preserve"> PAGEREF _Toc215163898 \h </w:instrText>
            </w:r>
            <w:r>
              <w:rPr>
                <w:noProof/>
                <w:webHidden/>
              </w:rPr>
            </w:r>
            <w:r>
              <w:rPr>
                <w:noProof/>
                <w:webHidden/>
              </w:rPr>
              <w:fldChar w:fldCharType="separate"/>
            </w:r>
            <w:r>
              <w:rPr>
                <w:noProof/>
                <w:webHidden/>
              </w:rPr>
              <w:t>5</w:t>
            </w:r>
            <w:r>
              <w:rPr>
                <w:noProof/>
                <w:webHidden/>
              </w:rPr>
              <w:fldChar w:fldCharType="end"/>
            </w:r>
          </w:hyperlink>
        </w:p>
        <w:p w14:paraId="73861F9C" w14:textId="584B19DE" w:rsidR="000339F9" w:rsidRDefault="000339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899" w:history="1">
            <w:r w:rsidRPr="00830348">
              <w:rPr>
                <w:rStyle w:val="Collegamentoipertestuale"/>
                <w:noProof/>
              </w:rPr>
              <w:t>Articolo 3 - Preventiva pubblicazione</w:t>
            </w:r>
            <w:r>
              <w:rPr>
                <w:noProof/>
                <w:webHidden/>
              </w:rPr>
              <w:tab/>
            </w:r>
            <w:r>
              <w:rPr>
                <w:noProof/>
                <w:webHidden/>
              </w:rPr>
              <w:fldChar w:fldCharType="begin"/>
            </w:r>
            <w:r>
              <w:rPr>
                <w:noProof/>
                <w:webHidden/>
              </w:rPr>
              <w:instrText xml:space="preserve"> PAGEREF _Toc215163899 \h </w:instrText>
            </w:r>
            <w:r>
              <w:rPr>
                <w:noProof/>
                <w:webHidden/>
              </w:rPr>
            </w:r>
            <w:r>
              <w:rPr>
                <w:noProof/>
                <w:webHidden/>
              </w:rPr>
              <w:fldChar w:fldCharType="separate"/>
            </w:r>
            <w:r>
              <w:rPr>
                <w:noProof/>
                <w:webHidden/>
              </w:rPr>
              <w:t>5</w:t>
            </w:r>
            <w:r>
              <w:rPr>
                <w:noProof/>
                <w:webHidden/>
              </w:rPr>
              <w:fldChar w:fldCharType="end"/>
            </w:r>
          </w:hyperlink>
        </w:p>
        <w:p w14:paraId="7B779EC7" w14:textId="42B6C66E" w:rsidR="000339F9" w:rsidRDefault="000339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00" w:history="1">
            <w:r w:rsidRPr="00830348">
              <w:rPr>
                <w:rStyle w:val="Collegamentoipertestuale"/>
                <w:noProof/>
              </w:rPr>
              <w:t>Articolo 4 - Requisiti per l’iscrizione</w:t>
            </w:r>
            <w:r>
              <w:rPr>
                <w:noProof/>
                <w:webHidden/>
              </w:rPr>
              <w:tab/>
            </w:r>
            <w:r>
              <w:rPr>
                <w:noProof/>
                <w:webHidden/>
              </w:rPr>
              <w:fldChar w:fldCharType="begin"/>
            </w:r>
            <w:r>
              <w:rPr>
                <w:noProof/>
                <w:webHidden/>
              </w:rPr>
              <w:instrText xml:space="preserve"> PAGEREF _Toc215163900 \h </w:instrText>
            </w:r>
            <w:r>
              <w:rPr>
                <w:noProof/>
                <w:webHidden/>
              </w:rPr>
            </w:r>
            <w:r>
              <w:rPr>
                <w:noProof/>
                <w:webHidden/>
              </w:rPr>
              <w:fldChar w:fldCharType="separate"/>
            </w:r>
            <w:r>
              <w:rPr>
                <w:noProof/>
                <w:webHidden/>
              </w:rPr>
              <w:t>5</w:t>
            </w:r>
            <w:r>
              <w:rPr>
                <w:noProof/>
                <w:webHidden/>
              </w:rPr>
              <w:fldChar w:fldCharType="end"/>
            </w:r>
          </w:hyperlink>
        </w:p>
        <w:p w14:paraId="371322EB" w14:textId="5B857C9E" w:rsidR="000339F9" w:rsidRDefault="000339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01" w:history="1">
            <w:r w:rsidRPr="00830348">
              <w:rPr>
                <w:rStyle w:val="Collegamentoipertestuale"/>
                <w:noProof/>
              </w:rPr>
              <w:t>Articolo 5 - Procedimento di iscrizione</w:t>
            </w:r>
            <w:r>
              <w:rPr>
                <w:noProof/>
                <w:webHidden/>
              </w:rPr>
              <w:tab/>
            </w:r>
            <w:r>
              <w:rPr>
                <w:noProof/>
                <w:webHidden/>
              </w:rPr>
              <w:fldChar w:fldCharType="begin"/>
            </w:r>
            <w:r>
              <w:rPr>
                <w:noProof/>
                <w:webHidden/>
              </w:rPr>
              <w:instrText xml:space="preserve"> PAGEREF _Toc215163901 \h </w:instrText>
            </w:r>
            <w:r>
              <w:rPr>
                <w:noProof/>
                <w:webHidden/>
              </w:rPr>
            </w:r>
            <w:r>
              <w:rPr>
                <w:noProof/>
                <w:webHidden/>
              </w:rPr>
              <w:fldChar w:fldCharType="separate"/>
            </w:r>
            <w:r>
              <w:rPr>
                <w:noProof/>
                <w:webHidden/>
              </w:rPr>
              <w:t>5</w:t>
            </w:r>
            <w:r>
              <w:rPr>
                <w:noProof/>
                <w:webHidden/>
              </w:rPr>
              <w:fldChar w:fldCharType="end"/>
            </w:r>
          </w:hyperlink>
        </w:p>
        <w:p w14:paraId="742F5720" w14:textId="51128D92" w:rsidR="000339F9" w:rsidRDefault="000339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02" w:history="1">
            <w:r w:rsidRPr="00830348">
              <w:rPr>
                <w:rStyle w:val="Collegamentoipertestuale"/>
                <w:noProof/>
              </w:rPr>
              <w:t>Articolo 6 - Aggiornamento e pubblicità dell’albo</w:t>
            </w:r>
            <w:r>
              <w:rPr>
                <w:noProof/>
                <w:webHidden/>
              </w:rPr>
              <w:tab/>
            </w:r>
            <w:r>
              <w:rPr>
                <w:noProof/>
                <w:webHidden/>
              </w:rPr>
              <w:fldChar w:fldCharType="begin"/>
            </w:r>
            <w:r>
              <w:rPr>
                <w:noProof/>
                <w:webHidden/>
              </w:rPr>
              <w:instrText xml:space="preserve"> PAGEREF _Toc215163902 \h </w:instrText>
            </w:r>
            <w:r>
              <w:rPr>
                <w:noProof/>
                <w:webHidden/>
              </w:rPr>
            </w:r>
            <w:r>
              <w:rPr>
                <w:noProof/>
                <w:webHidden/>
              </w:rPr>
              <w:fldChar w:fldCharType="separate"/>
            </w:r>
            <w:r>
              <w:rPr>
                <w:noProof/>
                <w:webHidden/>
              </w:rPr>
              <w:t>6</w:t>
            </w:r>
            <w:r>
              <w:rPr>
                <w:noProof/>
                <w:webHidden/>
              </w:rPr>
              <w:fldChar w:fldCharType="end"/>
            </w:r>
          </w:hyperlink>
        </w:p>
        <w:p w14:paraId="572E6AF3" w14:textId="2CDDBBB8" w:rsidR="000339F9" w:rsidRDefault="000339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03" w:history="1">
            <w:r w:rsidRPr="00830348">
              <w:rPr>
                <w:rStyle w:val="Collegamentoipertestuale"/>
                <w:noProof/>
              </w:rPr>
              <w:t>Articolo 7 - Commissione di Valutazione Permanente</w:t>
            </w:r>
            <w:r>
              <w:rPr>
                <w:noProof/>
                <w:webHidden/>
              </w:rPr>
              <w:tab/>
            </w:r>
            <w:r>
              <w:rPr>
                <w:noProof/>
                <w:webHidden/>
              </w:rPr>
              <w:fldChar w:fldCharType="begin"/>
            </w:r>
            <w:r>
              <w:rPr>
                <w:noProof/>
                <w:webHidden/>
              </w:rPr>
              <w:instrText xml:space="preserve"> PAGEREF _Toc215163903 \h </w:instrText>
            </w:r>
            <w:r>
              <w:rPr>
                <w:noProof/>
                <w:webHidden/>
              </w:rPr>
            </w:r>
            <w:r>
              <w:rPr>
                <w:noProof/>
                <w:webHidden/>
              </w:rPr>
              <w:fldChar w:fldCharType="separate"/>
            </w:r>
            <w:r>
              <w:rPr>
                <w:noProof/>
                <w:webHidden/>
              </w:rPr>
              <w:t>6</w:t>
            </w:r>
            <w:r>
              <w:rPr>
                <w:noProof/>
                <w:webHidden/>
              </w:rPr>
              <w:fldChar w:fldCharType="end"/>
            </w:r>
          </w:hyperlink>
        </w:p>
        <w:p w14:paraId="2AC9BDBA" w14:textId="69DFE76F" w:rsidR="000339F9" w:rsidRDefault="000339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04" w:history="1">
            <w:r w:rsidRPr="00830348">
              <w:rPr>
                <w:rStyle w:val="Collegamentoipertestuale"/>
                <w:noProof/>
              </w:rPr>
              <w:t>Articolo 8 - Utilizzazione dell’Albo</w:t>
            </w:r>
            <w:r>
              <w:rPr>
                <w:noProof/>
                <w:webHidden/>
              </w:rPr>
              <w:tab/>
            </w:r>
            <w:r>
              <w:rPr>
                <w:noProof/>
                <w:webHidden/>
              </w:rPr>
              <w:fldChar w:fldCharType="begin"/>
            </w:r>
            <w:r>
              <w:rPr>
                <w:noProof/>
                <w:webHidden/>
              </w:rPr>
              <w:instrText xml:space="preserve"> PAGEREF _Toc215163904 \h </w:instrText>
            </w:r>
            <w:r>
              <w:rPr>
                <w:noProof/>
                <w:webHidden/>
              </w:rPr>
            </w:r>
            <w:r>
              <w:rPr>
                <w:noProof/>
                <w:webHidden/>
              </w:rPr>
              <w:fldChar w:fldCharType="separate"/>
            </w:r>
            <w:r>
              <w:rPr>
                <w:noProof/>
                <w:webHidden/>
              </w:rPr>
              <w:t>6</w:t>
            </w:r>
            <w:r>
              <w:rPr>
                <w:noProof/>
                <w:webHidden/>
              </w:rPr>
              <w:fldChar w:fldCharType="end"/>
            </w:r>
          </w:hyperlink>
        </w:p>
        <w:p w14:paraId="18804D0F" w14:textId="21F7C957" w:rsidR="000339F9" w:rsidRDefault="000339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05" w:history="1">
            <w:r w:rsidRPr="00830348">
              <w:rPr>
                <w:rStyle w:val="Collegamentoipertestuale"/>
                <w:noProof/>
              </w:rPr>
              <w:t>Articolo 9 - Cancellazione dall’Albo</w:t>
            </w:r>
            <w:r>
              <w:rPr>
                <w:noProof/>
                <w:webHidden/>
              </w:rPr>
              <w:tab/>
            </w:r>
            <w:r>
              <w:rPr>
                <w:noProof/>
                <w:webHidden/>
              </w:rPr>
              <w:fldChar w:fldCharType="begin"/>
            </w:r>
            <w:r>
              <w:rPr>
                <w:noProof/>
                <w:webHidden/>
              </w:rPr>
              <w:instrText xml:space="preserve"> PAGEREF _Toc215163905 \h </w:instrText>
            </w:r>
            <w:r>
              <w:rPr>
                <w:noProof/>
                <w:webHidden/>
              </w:rPr>
            </w:r>
            <w:r>
              <w:rPr>
                <w:noProof/>
                <w:webHidden/>
              </w:rPr>
              <w:fldChar w:fldCharType="separate"/>
            </w:r>
            <w:r>
              <w:rPr>
                <w:noProof/>
                <w:webHidden/>
              </w:rPr>
              <w:t>6</w:t>
            </w:r>
            <w:r>
              <w:rPr>
                <w:noProof/>
                <w:webHidden/>
              </w:rPr>
              <w:fldChar w:fldCharType="end"/>
            </w:r>
          </w:hyperlink>
        </w:p>
        <w:p w14:paraId="0D18ECAD" w14:textId="5763B18F" w:rsidR="000339F9" w:rsidRDefault="000339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06" w:history="1">
            <w:r w:rsidRPr="00830348">
              <w:rPr>
                <w:rStyle w:val="Collegamentoipertestuale"/>
                <w:noProof/>
              </w:rPr>
              <w:t>Articolo 10 - Pubblicità del regolamento</w:t>
            </w:r>
            <w:r>
              <w:rPr>
                <w:noProof/>
                <w:webHidden/>
              </w:rPr>
              <w:tab/>
            </w:r>
            <w:r>
              <w:rPr>
                <w:noProof/>
                <w:webHidden/>
              </w:rPr>
              <w:fldChar w:fldCharType="begin"/>
            </w:r>
            <w:r>
              <w:rPr>
                <w:noProof/>
                <w:webHidden/>
              </w:rPr>
              <w:instrText xml:space="preserve"> PAGEREF _Toc215163906 \h </w:instrText>
            </w:r>
            <w:r>
              <w:rPr>
                <w:noProof/>
                <w:webHidden/>
              </w:rPr>
            </w:r>
            <w:r>
              <w:rPr>
                <w:noProof/>
                <w:webHidden/>
              </w:rPr>
              <w:fldChar w:fldCharType="separate"/>
            </w:r>
            <w:r>
              <w:rPr>
                <w:noProof/>
                <w:webHidden/>
              </w:rPr>
              <w:t>7</w:t>
            </w:r>
            <w:r>
              <w:rPr>
                <w:noProof/>
                <w:webHidden/>
              </w:rPr>
              <w:fldChar w:fldCharType="end"/>
            </w:r>
          </w:hyperlink>
        </w:p>
        <w:p w14:paraId="103C737B" w14:textId="5446CD9B" w:rsidR="000339F9" w:rsidRDefault="000339F9">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07" w:history="1">
            <w:r w:rsidRPr="00830348">
              <w:rPr>
                <w:rStyle w:val="Collegamentoipertestuale"/>
                <w:noProof/>
                <w:highlight w:val="yellow"/>
              </w:rPr>
              <w:t>Articolo 50 - Entrata in vigore</w:t>
            </w:r>
            <w:r>
              <w:rPr>
                <w:noProof/>
                <w:webHidden/>
              </w:rPr>
              <w:tab/>
            </w:r>
            <w:r>
              <w:rPr>
                <w:noProof/>
                <w:webHidden/>
              </w:rPr>
              <w:fldChar w:fldCharType="begin"/>
            </w:r>
            <w:r>
              <w:rPr>
                <w:noProof/>
                <w:webHidden/>
              </w:rPr>
              <w:instrText xml:space="preserve"> PAGEREF _Toc215163907 \h </w:instrText>
            </w:r>
            <w:r>
              <w:rPr>
                <w:noProof/>
                <w:webHidden/>
              </w:rPr>
            </w:r>
            <w:r>
              <w:rPr>
                <w:noProof/>
                <w:webHidden/>
              </w:rPr>
              <w:fldChar w:fldCharType="separate"/>
            </w:r>
            <w:r>
              <w:rPr>
                <w:noProof/>
                <w:webHidden/>
              </w:rPr>
              <w:t>7</w:t>
            </w:r>
            <w:r>
              <w:rPr>
                <w:noProof/>
                <w:webHidden/>
              </w:rPr>
              <w:fldChar w:fldCharType="end"/>
            </w:r>
          </w:hyperlink>
        </w:p>
        <w:p w14:paraId="7A26E5DC" w14:textId="350788A2" w:rsidR="000339F9" w:rsidRDefault="000339F9">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08" w:history="1">
            <w:r w:rsidRPr="00830348">
              <w:rPr>
                <w:rStyle w:val="Collegamentoipertestuale"/>
                <w:noProof/>
              </w:rPr>
              <w:t>ALLEGATO A - CATEGORIE MERCEOLOGICHE</w:t>
            </w:r>
            <w:r>
              <w:rPr>
                <w:noProof/>
                <w:webHidden/>
              </w:rPr>
              <w:tab/>
            </w:r>
            <w:r>
              <w:rPr>
                <w:noProof/>
                <w:webHidden/>
              </w:rPr>
              <w:fldChar w:fldCharType="begin"/>
            </w:r>
            <w:r>
              <w:rPr>
                <w:noProof/>
                <w:webHidden/>
              </w:rPr>
              <w:instrText xml:space="preserve"> PAGEREF _Toc215163908 \h </w:instrText>
            </w:r>
            <w:r>
              <w:rPr>
                <w:noProof/>
                <w:webHidden/>
              </w:rPr>
            </w:r>
            <w:r>
              <w:rPr>
                <w:noProof/>
                <w:webHidden/>
              </w:rPr>
              <w:fldChar w:fldCharType="separate"/>
            </w:r>
            <w:r>
              <w:rPr>
                <w:noProof/>
                <w:webHidden/>
              </w:rPr>
              <w:t>7</w:t>
            </w:r>
            <w:r>
              <w:rPr>
                <w:noProof/>
                <w:webHidden/>
              </w:rPr>
              <w:fldChar w:fldCharType="end"/>
            </w:r>
          </w:hyperlink>
        </w:p>
        <w:p w14:paraId="414D2142" w14:textId="25343A49" w:rsidR="000339F9" w:rsidRDefault="000339F9">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09" w:history="1">
            <w:r w:rsidRPr="00830348">
              <w:rPr>
                <w:rStyle w:val="Collegamentoipertestuale"/>
                <w:noProof/>
              </w:rPr>
              <w:t>ALLEGATO B.1  - MODULO DI ISCRIZIONE ALL’ALBO FORNITORI DEL O.A.P.P.C.</w:t>
            </w:r>
            <w:r>
              <w:rPr>
                <w:noProof/>
                <w:webHidden/>
              </w:rPr>
              <w:tab/>
            </w:r>
            <w:r>
              <w:rPr>
                <w:noProof/>
                <w:webHidden/>
              </w:rPr>
              <w:fldChar w:fldCharType="begin"/>
            </w:r>
            <w:r>
              <w:rPr>
                <w:noProof/>
                <w:webHidden/>
              </w:rPr>
              <w:instrText xml:space="preserve"> PAGEREF _Toc215163909 \h </w:instrText>
            </w:r>
            <w:r>
              <w:rPr>
                <w:noProof/>
                <w:webHidden/>
              </w:rPr>
            </w:r>
            <w:r>
              <w:rPr>
                <w:noProof/>
                <w:webHidden/>
              </w:rPr>
              <w:fldChar w:fldCharType="separate"/>
            </w:r>
            <w:r>
              <w:rPr>
                <w:noProof/>
                <w:webHidden/>
              </w:rPr>
              <w:t>8</w:t>
            </w:r>
            <w:r>
              <w:rPr>
                <w:noProof/>
                <w:webHidden/>
              </w:rPr>
              <w:fldChar w:fldCharType="end"/>
            </w:r>
          </w:hyperlink>
        </w:p>
        <w:p w14:paraId="4701B007" w14:textId="0155B7B9" w:rsidR="000339F9" w:rsidRDefault="000339F9">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10" w:history="1">
            <w:r w:rsidRPr="00830348">
              <w:rPr>
                <w:rStyle w:val="Collegamentoipertestuale"/>
                <w:noProof/>
              </w:rPr>
              <w:t>ALLEGATO B.2  - COMUNICAZIONE DI VARIAZIONE DEL REGOLAMENTO ALBO FORNITORI</w:t>
            </w:r>
            <w:r>
              <w:rPr>
                <w:noProof/>
                <w:webHidden/>
              </w:rPr>
              <w:tab/>
            </w:r>
            <w:r>
              <w:rPr>
                <w:noProof/>
                <w:webHidden/>
              </w:rPr>
              <w:fldChar w:fldCharType="begin"/>
            </w:r>
            <w:r>
              <w:rPr>
                <w:noProof/>
                <w:webHidden/>
              </w:rPr>
              <w:instrText xml:space="preserve"> PAGEREF _Toc215163910 \h </w:instrText>
            </w:r>
            <w:r>
              <w:rPr>
                <w:noProof/>
                <w:webHidden/>
              </w:rPr>
            </w:r>
            <w:r>
              <w:rPr>
                <w:noProof/>
                <w:webHidden/>
              </w:rPr>
              <w:fldChar w:fldCharType="separate"/>
            </w:r>
            <w:r>
              <w:rPr>
                <w:noProof/>
                <w:webHidden/>
              </w:rPr>
              <w:t>9</w:t>
            </w:r>
            <w:r>
              <w:rPr>
                <w:noProof/>
                <w:webHidden/>
              </w:rPr>
              <w:fldChar w:fldCharType="end"/>
            </w:r>
          </w:hyperlink>
        </w:p>
        <w:p w14:paraId="26CAC839" w14:textId="58739D28" w:rsidR="000339F9" w:rsidRDefault="000339F9">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911" w:history="1">
            <w:r w:rsidRPr="00830348">
              <w:rPr>
                <w:rStyle w:val="Collegamentoipertestuale"/>
                <w:noProof/>
              </w:rPr>
              <w:t>ALLEGATO B.3  - COMUNICAZIONE DI CANCELLAZIONE DEL REGOLAMENTO ALBO FORNITORI</w:t>
            </w:r>
            <w:r>
              <w:rPr>
                <w:noProof/>
                <w:webHidden/>
              </w:rPr>
              <w:tab/>
            </w:r>
            <w:r>
              <w:rPr>
                <w:noProof/>
                <w:webHidden/>
              </w:rPr>
              <w:fldChar w:fldCharType="begin"/>
            </w:r>
            <w:r>
              <w:rPr>
                <w:noProof/>
                <w:webHidden/>
              </w:rPr>
              <w:instrText xml:space="preserve"> PAGEREF _Toc215163911 \h </w:instrText>
            </w:r>
            <w:r>
              <w:rPr>
                <w:noProof/>
                <w:webHidden/>
              </w:rPr>
            </w:r>
            <w:r>
              <w:rPr>
                <w:noProof/>
                <w:webHidden/>
              </w:rPr>
              <w:fldChar w:fldCharType="separate"/>
            </w:r>
            <w:r>
              <w:rPr>
                <w:noProof/>
                <w:webHidden/>
              </w:rPr>
              <w:t>11</w:t>
            </w:r>
            <w:r>
              <w:rPr>
                <w:noProof/>
                <w:webHidden/>
              </w:rPr>
              <w:fldChar w:fldCharType="end"/>
            </w:r>
          </w:hyperlink>
        </w:p>
        <w:p w14:paraId="3C8B3A94" w14:textId="4C6FF7B7" w:rsidR="009514AC" w:rsidRDefault="009514AC">
          <w:r>
            <w:rPr>
              <w:b/>
              <w:bCs/>
            </w:rPr>
            <w:fldChar w:fldCharType="end"/>
          </w:r>
        </w:p>
      </w:sdtContent>
    </w:sdt>
    <w:p w14:paraId="63A195CB" w14:textId="77777777" w:rsidR="009514AC" w:rsidRPr="009514AC" w:rsidRDefault="009514AC" w:rsidP="00AC30BB"/>
    <w:p w14:paraId="74841045" w14:textId="561426A4" w:rsidR="00AC30BB" w:rsidRDefault="00AC30BB" w:rsidP="00AC30BB">
      <w:pPr>
        <w:rPr>
          <w:i/>
          <w:iCs/>
        </w:rPr>
      </w:pPr>
    </w:p>
    <w:p w14:paraId="5E1B345F" w14:textId="77777777" w:rsidR="00AC30BB" w:rsidRDefault="00AC30BB">
      <w:pPr>
        <w:jc w:val="left"/>
        <w:rPr>
          <w:i/>
          <w:iCs/>
        </w:rPr>
      </w:pPr>
      <w:r>
        <w:rPr>
          <w:i/>
          <w:iCs/>
        </w:rPr>
        <w:br w:type="page"/>
      </w:r>
    </w:p>
    <w:p w14:paraId="2737BCB8" w14:textId="77777777" w:rsidR="008A78DC" w:rsidRDefault="008A78DC" w:rsidP="008A78DC">
      <w:r>
        <w:lastRenderedPageBreak/>
        <w:t xml:space="preserve">Il Consiglio dell’Ordine degli Architetti, Pianificatori, Paesaggisti e Conservatori (di seguito O.A.P.P.C.): </w:t>
      </w:r>
    </w:p>
    <w:p w14:paraId="204F9CA9" w14:textId="77777777" w:rsidR="008A78DC" w:rsidRDefault="008A78DC" w:rsidP="008A78DC"/>
    <w:p w14:paraId="45881F51" w14:textId="3D5F4560" w:rsidR="008A78DC" w:rsidRDefault="008A78DC" w:rsidP="008A78DC">
      <w:pPr>
        <w:jc w:val="center"/>
      </w:pPr>
      <w:r>
        <w:t>VISTE</w:t>
      </w:r>
    </w:p>
    <w:p w14:paraId="61315A3A" w14:textId="77777777" w:rsidR="008A78DC" w:rsidRDefault="008A78DC" w:rsidP="008A78DC"/>
    <w:p w14:paraId="2939D39E" w14:textId="122644FD" w:rsidR="008A78DC" w:rsidRDefault="008A78DC" w:rsidP="008A78DC">
      <w:r>
        <w:t xml:space="preserve">le disposizioni del Decreto legislativo 31 marzo 2023, n. 36 (d’ora in poi anche Codice) in attuazione delle direttive 2014/23/UE, 2014/24/UE e 2014/25/UE; </w:t>
      </w:r>
    </w:p>
    <w:p w14:paraId="017F2277" w14:textId="77777777" w:rsidR="008A78DC" w:rsidRDefault="008A78DC" w:rsidP="008A78DC"/>
    <w:p w14:paraId="328C2AA2" w14:textId="05A09AEA" w:rsidR="008A78DC" w:rsidRDefault="008A78DC" w:rsidP="008A78DC">
      <w:pPr>
        <w:jc w:val="center"/>
      </w:pPr>
      <w:r>
        <w:t>PREMESSO CHE</w:t>
      </w:r>
    </w:p>
    <w:p w14:paraId="7BDA6D50" w14:textId="77777777" w:rsidR="008A78DC" w:rsidRDefault="008A78DC" w:rsidP="008A78DC"/>
    <w:p w14:paraId="2A780E2B" w14:textId="464C6563" w:rsidR="008A78DC" w:rsidRDefault="008A78DC" w:rsidP="008A78DC">
      <w:r>
        <w:t xml:space="preserve">il O.A.P.P.C. ha adottato apposito regolamento per l'affidamento di incarichi di studio, ricerca, consulenza e formazione, a cui si rinvia per le predette tipologie di incarichi e che si rende necessario dotarsi anche di un Albo Fornitori ai fini dell’applicazione della disciplina degli affidamenti sotto soglia previsti dal D.lgs.31 marzo 2023, n. 36; </w:t>
      </w:r>
    </w:p>
    <w:p w14:paraId="6335D89E" w14:textId="77777777" w:rsidR="008A78DC" w:rsidRDefault="008A78DC" w:rsidP="008A78DC"/>
    <w:p w14:paraId="75A7415A" w14:textId="2C832164" w:rsidR="008A78DC" w:rsidRDefault="008A78DC" w:rsidP="008A78DC">
      <w:pPr>
        <w:jc w:val="center"/>
      </w:pPr>
      <w:r>
        <w:t>PREMESSO CHE</w:t>
      </w:r>
    </w:p>
    <w:p w14:paraId="7700ED65" w14:textId="77777777" w:rsidR="008A78DC" w:rsidRDefault="008A78DC" w:rsidP="008A78DC"/>
    <w:p w14:paraId="5AC4632F" w14:textId="3DA4D15F" w:rsidR="008A78DC" w:rsidRDefault="008A78DC" w:rsidP="008A78DC">
      <w:r>
        <w:t xml:space="preserve">l'Albo Fornitori non è in alcun modo vincolante e potrà essere utilizzato dal O.A.P.P.C. in alternativa alle procedure di scelta del contraente ordinarie; </w:t>
      </w:r>
    </w:p>
    <w:p w14:paraId="10A86EA7" w14:textId="77777777" w:rsidR="008A78DC" w:rsidRDefault="008A78DC" w:rsidP="008A78DC"/>
    <w:p w14:paraId="10F40BD3" w14:textId="6A2469BE" w:rsidR="008A78DC" w:rsidRDefault="008A78DC" w:rsidP="008A78DC">
      <w:pPr>
        <w:jc w:val="center"/>
      </w:pPr>
      <w:r>
        <w:t>CONSIDERATO CHE</w:t>
      </w:r>
    </w:p>
    <w:p w14:paraId="3E94B65A" w14:textId="77777777" w:rsidR="008A78DC" w:rsidRDefault="008A78DC" w:rsidP="008A78DC"/>
    <w:p w14:paraId="3B1DDA91" w14:textId="7D764DD4" w:rsidR="008A78DC" w:rsidRDefault="008A78DC" w:rsidP="008A78DC">
      <w:r>
        <w:t xml:space="preserve">l'Albo Fornitori è un servizio che consiste in un elenco di fornitori accreditati che, attraverso la procedura di iscrizione, dimostrano specializzazione e capacità a concorrere alle varie procedure per l'affidamento e l'esecuzione di lavori, servizi e forniture aggiudicate dal O.A.P.P.C. e per l'effettuazione di consultazioni preliminari di mercato ai sensi dell’articolo 77 del Codice; </w:t>
      </w:r>
    </w:p>
    <w:p w14:paraId="0356B403" w14:textId="77777777" w:rsidR="008A78DC" w:rsidRDefault="008A78DC" w:rsidP="008A78DC"/>
    <w:p w14:paraId="30448792" w14:textId="77777777" w:rsidR="008A78DC" w:rsidRDefault="008A78DC" w:rsidP="008A78DC">
      <w:pPr>
        <w:jc w:val="center"/>
      </w:pPr>
      <w:r>
        <w:t>ADOTTA</w:t>
      </w:r>
    </w:p>
    <w:p w14:paraId="5011B385" w14:textId="77777777" w:rsidR="008A78DC" w:rsidRDefault="008A78DC" w:rsidP="008A78DC"/>
    <w:p w14:paraId="42FEFB52" w14:textId="5220DA18" w:rsidR="00D17A7D" w:rsidRDefault="008A78DC" w:rsidP="008A78DC">
      <w:r>
        <w:t xml:space="preserve">il presente "Regolamento per la formazione e la tenuta dell’Albo Fornitori del O.A.P.P.C." </w:t>
      </w:r>
      <w:r w:rsidR="00D17A7D">
        <w:br w:type="page"/>
      </w:r>
    </w:p>
    <w:p w14:paraId="5BAC30F5" w14:textId="77777777" w:rsidR="002040A9" w:rsidRDefault="002040A9" w:rsidP="00DA6662"/>
    <w:p w14:paraId="6D57AB2B" w14:textId="62058F6B" w:rsidR="00BE5D8D" w:rsidRDefault="00BE5D8D" w:rsidP="00BE5D8D">
      <w:pPr>
        <w:pStyle w:val="Titolo3"/>
      </w:pPr>
      <w:bookmarkStart w:id="0" w:name="_Toc215163897"/>
      <w:r>
        <w:t>Articolo 1 - Oggetto</w:t>
      </w:r>
      <w:bookmarkEnd w:id="0"/>
      <w:r>
        <w:t xml:space="preserve"> </w:t>
      </w:r>
    </w:p>
    <w:p w14:paraId="574E8AC1" w14:textId="77777777" w:rsidR="00BE5D8D" w:rsidRDefault="00BE5D8D" w:rsidP="00BE5D8D">
      <w:r>
        <w:t xml:space="preserve">Il presente Regolamento regola l’istituzione, la tenuta, la pubblicità e le modalità di utilizzo dell’Albo Fornitori per gli acquisti, aventi ad oggetto forniture di beni, prestazioni di servizi ed esecuzione di lavori, effettuati dal Consiglio dell’Ordine degli Architetti, Pianificatori, Paesaggisti e Conservatori. </w:t>
      </w:r>
    </w:p>
    <w:p w14:paraId="7B2DEAF2" w14:textId="77777777" w:rsidR="00BE5D8D" w:rsidRDefault="00BE5D8D" w:rsidP="00BE5D8D">
      <w:r>
        <w:t xml:space="preserve">L’Albo è diviso per categorie merceologiche di lavori, servizi e forniture. </w:t>
      </w:r>
    </w:p>
    <w:p w14:paraId="2B9B4824" w14:textId="77777777" w:rsidR="00BE5D8D" w:rsidRDefault="00BE5D8D" w:rsidP="00BE5D8D">
      <w:r>
        <w:t>L’Albo presenta carattere aperto, pertanto gli Operatori economici in possesso dei requisiti possono richiedere l’iscrizione per tutta la durata dell’Albo stesso.</w:t>
      </w:r>
    </w:p>
    <w:p w14:paraId="7F2B5B3A" w14:textId="77777777" w:rsidR="00BE5D8D" w:rsidRDefault="00BE5D8D" w:rsidP="00BE5D8D">
      <w:r>
        <w:t xml:space="preserve">Le premesse e gli allegati al presente Regolamento hanno valore sostanziale e, unitamente alle altre condizioni del presente atto, ne costituiscono parte integrante. </w:t>
      </w:r>
    </w:p>
    <w:p w14:paraId="3D57AB38" w14:textId="77777777" w:rsidR="00BE5D8D" w:rsidRDefault="00BE5D8D" w:rsidP="00BE5D8D"/>
    <w:p w14:paraId="67505397" w14:textId="34D6AA9E" w:rsidR="00BE5D8D" w:rsidRDefault="00BE5D8D" w:rsidP="00BE5D8D">
      <w:pPr>
        <w:pStyle w:val="Titolo3"/>
      </w:pPr>
      <w:bookmarkStart w:id="1" w:name="_Toc215163898"/>
      <w:r>
        <w:t>Articolo 2 - Campo di applicazione</w:t>
      </w:r>
      <w:bookmarkEnd w:id="1"/>
      <w:r>
        <w:t xml:space="preserve"> </w:t>
      </w:r>
    </w:p>
    <w:p w14:paraId="0FA3B64E" w14:textId="77777777" w:rsidR="00BE5D8D" w:rsidRDefault="00BE5D8D" w:rsidP="00BE5D8D">
      <w:r>
        <w:t xml:space="preserve">L’Albo sarà utilizzato per individuare gli Operatori economici qualificati da interpellare per l’affidamento di lavori, servizi e forniture ai sensi degli artt. 50 e 76 e per le procedure relative ad interventi di urgenza o somma urgenza di cui all’art. 140 del Codice. </w:t>
      </w:r>
    </w:p>
    <w:p w14:paraId="169577C6" w14:textId="77777777" w:rsidR="00BE5D8D" w:rsidRDefault="00BE5D8D" w:rsidP="00BE5D8D">
      <w:r>
        <w:t xml:space="preserve">Il O.A.P.P.C. si riserva comunque la facoltà di procedere all'acquisizione di lavori, beni e/o servizi, mediante procedure ad evidenza pubblica, nel rispetto delle vigenti disposizioni di legge. </w:t>
      </w:r>
    </w:p>
    <w:p w14:paraId="7F20AB8F" w14:textId="77777777" w:rsidR="00BE5D8D" w:rsidRDefault="00BE5D8D" w:rsidP="00BE5D8D"/>
    <w:p w14:paraId="23629BD7" w14:textId="5AA4533D" w:rsidR="00BE5D8D" w:rsidRDefault="00BE5D8D" w:rsidP="00BE5D8D">
      <w:pPr>
        <w:pStyle w:val="Titolo3"/>
      </w:pPr>
      <w:bookmarkStart w:id="2" w:name="_Toc215163899"/>
      <w:r>
        <w:t>Articolo 3 - Preventiva pubblicazione</w:t>
      </w:r>
      <w:bookmarkEnd w:id="2"/>
      <w:r>
        <w:t xml:space="preserve"> </w:t>
      </w:r>
    </w:p>
    <w:p w14:paraId="19014992" w14:textId="77777777" w:rsidR="00BE5D8D" w:rsidRDefault="00BE5D8D" w:rsidP="00BE5D8D">
      <w:r>
        <w:t>La formazione dell’Albo avviene previa pubblicazione di apposito avviso sul sito internet del O.A.P.P.C.</w:t>
      </w:r>
    </w:p>
    <w:p w14:paraId="61701DEF" w14:textId="77777777" w:rsidR="00BE5D8D" w:rsidRDefault="00BE5D8D" w:rsidP="00BE5D8D">
      <w:r>
        <w:t xml:space="preserve">Nell’avviso saranno indicate le modalità per richiedere l’iscrizione e la documentazione da presentare. </w:t>
      </w:r>
    </w:p>
    <w:p w14:paraId="253946FF" w14:textId="77777777" w:rsidR="00BE5D8D" w:rsidRDefault="00BE5D8D" w:rsidP="00BE5D8D"/>
    <w:p w14:paraId="21657111" w14:textId="0DEDF07C" w:rsidR="00BE5D8D" w:rsidRDefault="00BE5D8D" w:rsidP="00BE5D8D">
      <w:pPr>
        <w:pStyle w:val="Titolo3"/>
      </w:pPr>
      <w:bookmarkStart w:id="3" w:name="_Toc215163900"/>
      <w:r>
        <w:t>Articolo 4 - Requisiti per l’iscrizione</w:t>
      </w:r>
      <w:bookmarkEnd w:id="3"/>
      <w:r>
        <w:t xml:space="preserve"> </w:t>
      </w:r>
    </w:p>
    <w:p w14:paraId="4BAF5724" w14:textId="77777777" w:rsidR="00BE5D8D" w:rsidRDefault="00BE5D8D" w:rsidP="00BE5D8D">
      <w:r>
        <w:t xml:space="preserve">L’Operatore economico per ottenere l’iscrizione all’Albo deve essere in possesso dei seguenti requisiti: </w:t>
      </w:r>
    </w:p>
    <w:p w14:paraId="20AEE23D" w14:textId="178C51D2" w:rsidR="00BE5D8D" w:rsidRDefault="00BE5D8D" w:rsidP="00151201">
      <w:pPr>
        <w:pStyle w:val="Paragrafoelenco"/>
        <w:numPr>
          <w:ilvl w:val="0"/>
          <w:numId w:val="14"/>
        </w:numPr>
      </w:pPr>
      <w:r>
        <w:t xml:space="preserve">iscrizione alla Camera di Commercio Industria, Artigianato e Agricoltura per attività attinenti alla categoria per la quale si chiede l’iscrizione; </w:t>
      </w:r>
    </w:p>
    <w:p w14:paraId="13DD0F41" w14:textId="00A0984A" w:rsidR="00BE5D8D" w:rsidRDefault="00BE5D8D" w:rsidP="00151201">
      <w:pPr>
        <w:pStyle w:val="Paragrafoelenco"/>
        <w:numPr>
          <w:ilvl w:val="0"/>
          <w:numId w:val="14"/>
        </w:numPr>
      </w:pPr>
      <w:r>
        <w:t xml:space="preserve">possesso dei requisiti previsti dagli artt. da 94 a 98 del D. Lgs. 36/2023; </w:t>
      </w:r>
    </w:p>
    <w:p w14:paraId="229EDBB3" w14:textId="77777777" w:rsidR="00BE5D8D" w:rsidRDefault="00BE5D8D" w:rsidP="00BE5D8D">
      <w:r>
        <w:t xml:space="preserve">Il possesso dei requisiti deve essere autocertificato, mediante dichiarazione sostitutiva di atto di notorietà resa ai sensi degli artt. 46, 47 e 76 del DPR 445/2000. </w:t>
      </w:r>
    </w:p>
    <w:p w14:paraId="435F2683" w14:textId="77777777" w:rsidR="00BE5D8D" w:rsidRDefault="00BE5D8D" w:rsidP="00BE5D8D">
      <w:r>
        <w:t xml:space="preserve">Il O.A.P.P.C. si riserva la facoltà di effettuare dei controlli rispetto alle dichiarazioni rese. </w:t>
      </w:r>
    </w:p>
    <w:p w14:paraId="34554A2E" w14:textId="77777777" w:rsidR="00BE5D8D" w:rsidRDefault="00BE5D8D" w:rsidP="00BE5D8D">
      <w:r>
        <w:t xml:space="preserve">In ogni momento il O.A.P.P.C., qualora ne ravvisi la necessità, può chiedere agli iscritti l’invio di attestazioni o altra documentazione comprovante il permanere di tali requisiti. </w:t>
      </w:r>
    </w:p>
    <w:p w14:paraId="470B9157" w14:textId="77777777" w:rsidR="00BE5D8D" w:rsidRDefault="00BE5D8D" w:rsidP="00BE5D8D">
      <w:r>
        <w:t xml:space="preserve">Dopo l’iscrizione, pena la cancellazione d’ufficio, dovrà essere comunicata tempestivamente ogni variazione intervenuta, relativamente ai dati trasmessi o inerente il possesso dei requisiti previsti dagli artt. da 94 a 98 del D. Lgs. 36/2023. </w:t>
      </w:r>
    </w:p>
    <w:p w14:paraId="21D38D26" w14:textId="77777777" w:rsidR="00BE5D8D" w:rsidRDefault="00BE5D8D" w:rsidP="00BE5D8D"/>
    <w:p w14:paraId="4BDABCC7" w14:textId="7BFE44EB" w:rsidR="00BE5D8D" w:rsidRDefault="00BE5D8D" w:rsidP="00BE5D8D">
      <w:pPr>
        <w:pStyle w:val="Titolo3"/>
      </w:pPr>
      <w:bookmarkStart w:id="4" w:name="_Toc215163901"/>
      <w:r>
        <w:t>Articolo 5 - Procedimento di iscrizione</w:t>
      </w:r>
      <w:bookmarkEnd w:id="4"/>
      <w:r>
        <w:t xml:space="preserve"> </w:t>
      </w:r>
    </w:p>
    <w:p w14:paraId="2188ED32" w14:textId="77777777" w:rsidR="00BE5D8D" w:rsidRDefault="00BE5D8D" w:rsidP="00BE5D8D">
      <w:r>
        <w:t xml:space="preserve">L’Operatore economico che intende essere inserito nell’Albo dovrà far pervenire al O.A.P.P.C., dal giorno di pubblicazione dell’avviso senza termine di scadenza, l’istanza, secondo il modello predisposto (Allegato B.1), sottoscritta dal Legale Rappresentante e corredata dalla documentazione richiesta, da inviarsi all’indirizzo PEC </w:t>
      </w:r>
      <w:r w:rsidRPr="000339F9">
        <w:rPr>
          <w:highlight w:val="yellow"/>
        </w:rPr>
        <w:t>______________________</w:t>
      </w:r>
      <w:r>
        <w:t xml:space="preserve">. </w:t>
      </w:r>
    </w:p>
    <w:p w14:paraId="1D0054E8" w14:textId="77777777" w:rsidR="00BE5D8D" w:rsidRDefault="00BE5D8D" w:rsidP="00BE5D8D">
      <w:r>
        <w:t xml:space="preserve">L’Operatore economico dovrà indicare l’attività esercitata e la categoria merceologica, scelta tra quelle indicate nell’allegato A al presente regolamento, per la quale chiede l’iscrizione. Può essere richiesta l’iscrizione in più categorie merceologiche. </w:t>
      </w:r>
    </w:p>
    <w:p w14:paraId="30C61589" w14:textId="77777777" w:rsidR="00BE5D8D" w:rsidRDefault="00BE5D8D" w:rsidP="00BE5D8D">
      <w:r>
        <w:t xml:space="preserve">L’Operatore economico già iscritto all’Albo Fornitori può chiedere in qualsiasi momento modifiche della categoria merceologica di iscrizione mediante apposita istanza corredata dalla documentazione attestante la sussistenza dei requisiti previsti. (Allegato B.2) </w:t>
      </w:r>
    </w:p>
    <w:p w14:paraId="3A34E6A9" w14:textId="77777777" w:rsidR="00BE5D8D" w:rsidRDefault="00BE5D8D" w:rsidP="00BE5D8D">
      <w:r>
        <w:lastRenderedPageBreak/>
        <w:t xml:space="preserve">È vietata la presentazione di domande per la medesima categoria merceologica a titolo individuale e come componente di consorzi e raggruppamenti. </w:t>
      </w:r>
    </w:p>
    <w:p w14:paraId="1A81BC96" w14:textId="77777777" w:rsidR="00BE5D8D" w:rsidRDefault="00BE5D8D" w:rsidP="00BE5D8D">
      <w:r>
        <w:t xml:space="preserve">È vietata la presentazione di domande per la medesima categoria merceologica quale componente di più consorzi e raggruppamenti. </w:t>
      </w:r>
    </w:p>
    <w:p w14:paraId="7E2C7C23" w14:textId="77777777" w:rsidR="00BE5D8D" w:rsidRDefault="00BE5D8D" w:rsidP="00BE5D8D">
      <w:r>
        <w:t xml:space="preserve">Fermi restando i requisiti previsti dagli artt. da 94 a 98 del Codice, le situazioni di controllo e di collegamento si determinano con riferimento a quanto previsto dall'articolo 2359 del codice civile. </w:t>
      </w:r>
    </w:p>
    <w:p w14:paraId="0BA34D05" w14:textId="77777777" w:rsidR="00BE5D8D" w:rsidRDefault="00BE5D8D" w:rsidP="00BE5D8D">
      <w:r>
        <w:t xml:space="preserve">Non saranno prese in considerazione le istanze presentate antecedentemente la pubblicazione del bando, nonché non conformi alle prescrizioni dettate. </w:t>
      </w:r>
    </w:p>
    <w:p w14:paraId="12CE6780" w14:textId="77777777" w:rsidR="00BE5D8D" w:rsidRDefault="00BE5D8D" w:rsidP="00BE5D8D">
      <w:r>
        <w:t xml:space="preserve">Sono da considerarsi inseriti all’Albo gli Operatori economici che, in seguito ad istanza presentata secondo le modalità indicate nell’Avviso e nel presente regolamento non riceveranno comunicazione di diniego all’iscrizione o richiesta di documentazione integrativa. </w:t>
      </w:r>
    </w:p>
    <w:p w14:paraId="13655333" w14:textId="77777777" w:rsidR="00BE5D8D" w:rsidRDefault="00BE5D8D" w:rsidP="00BE5D8D">
      <w:r>
        <w:t xml:space="preserve">Qualora la documentazione presentata non risulti completa od esauriente, il procedimento di iscrizione resta sospeso fino a quando l’Operatore Economico non fornisca le integrazioni richieste. </w:t>
      </w:r>
    </w:p>
    <w:p w14:paraId="313579C2" w14:textId="77777777" w:rsidR="00BE5D8D" w:rsidRDefault="00BE5D8D" w:rsidP="00BE5D8D"/>
    <w:p w14:paraId="6B8CE416" w14:textId="14973DCD" w:rsidR="00BE5D8D" w:rsidRDefault="00BE5D8D" w:rsidP="00BE5D8D">
      <w:pPr>
        <w:pStyle w:val="Titolo3"/>
      </w:pPr>
      <w:bookmarkStart w:id="5" w:name="_Toc215163902"/>
      <w:r>
        <w:t>Articolo 6 - Aggiornamento e pubblicità dell’albo</w:t>
      </w:r>
      <w:bookmarkEnd w:id="5"/>
      <w:r>
        <w:t xml:space="preserve"> </w:t>
      </w:r>
    </w:p>
    <w:p w14:paraId="17170D51" w14:textId="77777777" w:rsidR="00BE5D8D" w:rsidRDefault="00BE5D8D" w:rsidP="00BE5D8D">
      <w:r>
        <w:t xml:space="preserve">La valutazione delle istanze di inserimento o modifica e l’aggiornamento dell’Albo avverrà, a cura del O.A.P.P.C., per mezzo di una Commissione di valutazione permanente nominata secondo quanto previsto dall’art.7 del presente Regolamento. </w:t>
      </w:r>
    </w:p>
    <w:p w14:paraId="6A669080" w14:textId="77777777" w:rsidR="00BE5D8D" w:rsidRDefault="00BE5D8D" w:rsidP="00BE5D8D"/>
    <w:p w14:paraId="7BC2618D" w14:textId="3AA62B5F" w:rsidR="00BE5D8D" w:rsidRDefault="00BE5D8D" w:rsidP="00BE5D8D">
      <w:pPr>
        <w:pStyle w:val="Titolo3"/>
      </w:pPr>
      <w:bookmarkStart w:id="6" w:name="_Toc215163903"/>
      <w:r>
        <w:t>Articolo 7 - Commissione di Valutazione Permanente</w:t>
      </w:r>
      <w:bookmarkEnd w:id="6"/>
      <w:r>
        <w:t xml:space="preserve"> </w:t>
      </w:r>
    </w:p>
    <w:p w14:paraId="6B25635E" w14:textId="77777777" w:rsidR="00BE5D8D" w:rsidRDefault="00BE5D8D" w:rsidP="00BE5D8D">
      <w:r>
        <w:t xml:space="preserve">La Commissione di accreditamento, competente per l’iscrizione all’Elenco e per ogni adempimento, verifica e controllo, connesso alla sua tenuta, è formata da tre membri. </w:t>
      </w:r>
    </w:p>
    <w:p w14:paraId="146204D0" w14:textId="77777777" w:rsidR="00BE5D8D" w:rsidRDefault="00BE5D8D" w:rsidP="00BE5D8D">
      <w:r>
        <w:t>La commissione si riunisce almeno ogni sei mesi per l’esame di tutte le domande di accreditamento pervenute dalla precedente convocazione ed è validamente costituita con presenza della maggioranza degli aventi diritto.</w:t>
      </w:r>
    </w:p>
    <w:p w14:paraId="0F5F5630" w14:textId="77777777" w:rsidR="00BE5D8D" w:rsidRDefault="00BE5D8D" w:rsidP="00BE5D8D"/>
    <w:p w14:paraId="577A32DF" w14:textId="2B4F2D1C" w:rsidR="00BE5D8D" w:rsidRDefault="00BE5D8D" w:rsidP="00BE5D8D">
      <w:pPr>
        <w:pStyle w:val="Titolo3"/>
      </w:pPr>
      <w:bookmarkStart w:id="7" w:name="_Toc215163904"/>
      <w:r>
        <w:t>Articolo 8 - Utilizzazione dell’Albo</w:t>
      </w:r>
      <w:bookmarkEnd w:id="7"/>
      <w:r>
        <w:t xml:space="preserve"> </w:t>
      </w:r>
    </w:p>
    <w:p w14:paraId="05FE8123" w14:textId="77777777" w:rsidR="00BE5D8D" w:rsidRDefault="00BE5D8D" w:rsidP="00BE5D8D">
      <w:r>
        <w:t xml:space="preserve">La scelta degli Operatori economici, da invitare all’interno di ciascuna categoria merceologica, compatibilmente con gli specifici obiettivi da raggiungere, può avvenire o tramite sorteggio o seguendo un criterio di rotazione previo esame comparativo dei requisiti posseduti. </w:t>
      </w:r>
    </w:p>
    <w:p w14:paraId="0FACD351" w14:textId="77777777" w:rsidR="00BE5D8D" w:rsidRDefault="00BE5D8D" w:rsidP="00BE5D8D">
      <w:r>
        <w:t xml:space="preserve">L’inclusione dell’Impresa nell’Albo Fornitori non costituisce titolo per pretendere l’affidamento di lavori, servizi o forniture ed il O.A.P.P.C. non è assolutamente vincolato nei confronti dell’Operatore economico iscritto. Gli Operatori economici non specificatamente invitati non verranno ammessi alla fase di consultazione. </w:t>
      </w:r>
    </w:p>
    <w:p w14:paraId="7433755B" w14:textId="77777777" w:rsidR="00BE5D8D" w:rsidRDefault="00BE5D8D" w:rsidP="00BE5D8D">
      <w:r>
        <w:t xml:space="preserve">Gli operatori economici iscritti all'Albo Fornitori, nulla potranno pretendere, qualora il O.A.P.P.C. non dia corso ad acquisizioni nel ramo merceologico d'interesse oppure non dia corso a procedure in quantità tali da non poter scorrere l'intero elenco di soggetti iscritti. </w:t>
      </w:r>
    </w:p>
    <w:p w14:paraId="752A2754" w14:textId="77777777" w:rsidR="00BE5D8D" w:rsidRDefault="00BE5D8D" w:rsidP="00BE5D8D"/>
    <w:p w14:paraId="6D33CAB5" w14:textId="1C7FCE24" w:rsidR="00BE5D8D" w:rsidRDefault="00BE5D8D" w:rsidP="00BE5D8D">
      <w:pPr>
        <w:pStyle w:val="Titolo3"/>
      </w:pPr>
      <w:bookmarkStart w:id="8" w:name="_Toc215163905"/>
      <w:r>
        <w:t>Articolo 9 - Cancellazione dall’Albo</w:t>
      </w:r>
      <w:bookmarkEnd w:id="8"/>
      <w:r>
        <w:t xml:space="preserve"> </w:t>
      </w:r>
    </w:p>
    <w:p w14:paraId="76F47212" w14:textId="77777777" w:rsidR="00BE5D8D" w:rsidRDefault="00BE5D8D" w:rsidP="00BE5D8D">
      <w:r>
        <w:t xml:space="preserve">La cancellazione dall’Albo è prevista nei seguenti casi: </w:t>
      </w:r>
    </w:p>
    <w:p w14:paraId="1AC9012C" w14:textId="0F1A8DEC" w:rsidR="00BE5D8D" w:rsidRDefault="00BE5D8D" w:rsidP="00151201">
      <w:pPr>
        <w:pStyle w:val="Paragrafoelenco"/>
        <w:numPr>
          <w:ilvl w:val="0"/>
          <w:numId w:val="14"/>
        </w:numPr>
      </w:pPr>
      <w:r>
        <w:t xml:space="preserve">sopravvenuta mancanza dei requisiti di cui al precedente art. 4; </w:t>
      </w:r>
    </w:p>
    <w:p w14:paraId="2C3EA65D" w14:textId="39D8FFAB" w:rsidR="00BE5D8D" w:rsidRDefault="00BE5D8D" w:rsidP="00151201">
      <w:pPr>
        <w:pStyle w:val="Paragrafoelenco"/>
        <w:numPr>
          <w:ilvl w:val="0"/>
          <w:numId w:val="14"/>
        </w:numPr>
      </w:pPr>
      <w:r>
        <w:t xml:space="preserve">mancata presentazione di offerta a seguito dell’invito a gara per due volte consecutive, senza fornire adeguata motivazione scritta; </w:t>
      </w:r>
    </w:p>
    <w:p w14:paraId="7A810C28" w14:textId="560B12A7" w:rsidR="00BE5D8D" w:rsidRDefault="00BE5D8D" w:rsidP="00151201">
      <w:pPr>
        <w:pStyle w:val="Paragrafoelenco"/>
        <w:numPr>
          <w:ilvl w:val="0"/>
          <w:numId w:val="14"/>
        </w:numPr>
      </w:pPr>
      <w:r>
        <w:t xml:space="preserve">accertata grave negligenza o malafede nell’esecuzione della prestazione; </w:t>
      </w:r>
    </w:p>
    <w:p w14:paraId="43BC5A95" w14:textId="102C6773" w:rsidR="00BE5D8D" w:rsidRDefault="00BE5D8D" w:rsidP="00151201">
      <w:pPr>
        <w:pStyle w:val="Paragrafoelenco"/>
        <w:numPr>
          <w:ilvl w:val="0"/>
          <w:numId w:val="14"/>
        </w:numPr>
      </w:pPr>
      <w:r>
        <w:t xml:space="preserve">a seguito di istanza scritta da parte dell’interessato (Allegato B.3). </w:t>
      </w:r>
    </w:p>
    <w:p w14:paraId="156EA293" w14:textId="77777777" w:rsidR="00BE5D8D" w:rsidRDefault="00BE5D8D" w:rsidP="00BE5D8D">
      <w:r>
        <w:t xml:space="preserve">La cancellazione preclude la nuova iscrizione per tre anni. Il procedimento di cancellazione sarà avviato dalla Commissione di Valutazione (di cui all’art.7) con la comunicazione all’Operatore economico, con fissazione di un termine di 15 giorni per eventuali contro deduzioni. Decorso tale termine, in mancanza di contro deduzioni valide, la cancellazione diviene definitiva. </w:t>
      </w:r>
    </w:p>
    <w:p w14:paraId="505FAAC2" w14:textId="77777777" w:rsidR="00BE5D8D" w:rsidRDefault="00BE5D8D" w:rsidP="00BE5D8D"/>
    <w:p w14:paraId="0126A7A7" w14:textId="3424EF5E" w:rsidR="00BE5D8D" w:rsidRDefault="00BE5D8D" w:rsidP="00BE5D8D">
      <w:pPr>
        <w:pStyle w:val="Titolo3"/>
      </w:pPr>
      <w:bookmarkStart w:id="9" w:name="_Toc215163906"/>
      <w:r>
        <w:t>Articolo 10 - Pubblicità del regolamento</w:t>
      </w:r>
      <w:bookmarkEnd w:id="9"/>
      <w:r>
        <w:t xml:space="preserve"> </w:t>
      </w:r>
    </w:p>
    <w:p w14:paraId="42FA569C" w14:textId="525660D3" w:rsidR="00BE5D8D" w:rsidRDefault="00BE5D8D" w:rsidP="00BE5D8D">
      <w:r>
        <w:t xml:space="preserve">L'avviso ed ogni modifica al presente Regolamento, la modulistica relativa e gli eventuali aggiornamenti dei requisiti necessari all'iscrizione all’Albo Fornitori, saranno pubblicati sul sito del O.A.P.P.C.: </w:t>
      </w:r>
      <w:r w:rsidR="000339F9">
        <w:t>Barletta – Andria - Trani</w:t>
      </w:r>
      <w:r>
        <w:t xml:space="preserve"> nella sezione “amministrazione trasparente”.</w:t>
      </w:r>
    </w:p>
    <w:p w14:paraId="687877E1" w14:textId="77777777" w:rsidR="00151201" w:rsidRDefault="00151201" w:rsidP="00BE5D8D"/>
    <w:p w14:paraId="05B04E76" w14:textId="77777777" w:rsidR="00151201" w:rsidRPr="00151201" w:rsidRDefault="00151201" w:rsidP="00151201">
      <w:pPr>
        <w:pStyle w:val="Titolo3"/>
      </w:pPr>
      <w:bookmarkStart w:id="10" w:name="_Toc215163907"/>
      <w:r w:rsidRPr="00151201">
        <w:rPr>
          <w:highlight w:val="yellow"/>
        </w:rPr>
        <w:t>Articolo 50 - Entrata in vigore</w:t>
      </w:r>
      <w:bookmarkEnd w:id="10"/>
    </w:p>
    <w:p w14:paraId="57BEB079" w14:textId="77777777" w:rsidR="00151201" w:rsidRPr="002B1E9C" w:rsidRDefault="00151201" w:rsidP="00151201">
      <w:pPr>
        <w:rPr>
          <w:rFonts w:eastAsia="Times New Roman"/>
          <w:highlight w:val="yellow"/>
          <w:lang w:eastAsia="it-IT"/>
        </w:rPr>
      </w:pPr>
      <w:r w:rsidRPr="002B1E9C">
        <w:rPr>
          <w:rFonts w:eastAsia="Times New Roman"/>
          <w:highlight w:val="yellow"/>
          <w:lang w:eastAsia="it-IT"/>
        </w:rPr>
        <w:t>Il presente Regolamento del Consiglio dell’Ordine è stato approvato in seduta di Consiglio con deliberazione n. 5/2025 del 24 novembre 2025 assunta all’unanimità dei Consiglieri presenti.</w:t>
      </w:r>
    </w:p>
    <w:p w14:paraId="49850738" w14:textId="77777777" w:rsidR="00151201" w:rsidRPr="002B1E9C" w:rsidRDefault="00151201" w:rsidP="00151201">
      <w:pPr>
        <w:rPr>
          <w:rFonts w:eastAsia="Times New Roman"/>
          <w:highlight w:val="yellow"/>
          <w:lang w:eastAsia="it-IT"/>
        </w:rPr>
      </w:pPr>
      <w:r w:rsidRPr="002B1E9C">
        <w:rPr>
          <w:rFonts w:eastAsia="Times New Roman"/>
          <w:highlight w:val="yellow"/>
          <w:lang w:eastAsia="it-IT"/>
        </w:rPr>
        <w:t>Il presente Regolamento è in vigore dal _______________, dopo che lo stesso è stato ratificato dall’Assemblea straordinaria degli iscritti, nella seduta del ______________.</w:t>
      </w:r>
    </w:p>
    <w:p w14:paraId="0F72D374" w14:textId="77777777" w:rsidR="00151201" w:rsidRPr="00F629EF" w:rsidRDefault="00151201" w:rsidP="00151201">
      <w:pPr>
        <w:rPr>
          <w:rFonts w:eastAsia="Times New Roman"/>
          <w:lang w:eastAsia="it-IT"/>
        </w:rPr>
      </w:pPr>
      <w:r w:rsidRPr="002B1E9C">
        <w:rPr>
          <w:rFonts w:eastAsia="Times New Roman"/>
          <w:highlight w:val="yellow"/>
          <w:lang w:eastAsia="it-IT"/>
        </w:rPr>
        <w:t>Il presente Regolamento è immediatamente esecutivo.</w:t>
      </w:r>
    </w:p>
    <w:p w14:paraId="428C2D47" w14:textId="77777777" w:rsidR="00305582" w:rsidRDefault="00305582" w:rsidP="00BE5D8D"/>
    <w:p w14:paraId="324836A9" w14:textId="4C9BF216" w:rsidR="00305582" w:rsidRDefault="00305582" w:rsidP="00A72983">
      <w:pPr>
        <w:pStyle w:val="Titolo1"/>
      </w:pPr>
      <w:bookmarkStart w:id="11" w:name="_Toc215163908"/>
      <w:r>
        <w:t>ALLEGATO A - CATEGORIE MERCEOLOGICHE</w:t>
      </w:r>
      <w:bookmarkEnd w:id="11"/>
      <w:r>
        <w:t xml:space="preserve"> </w:t>
      </w:r>
    </w:p>
    <w:p w14:paraId="1765C35E" w14:textId="77777777" w:rsidR="00305582" w:rsidRPr="00305582" w:rsidRDefault="00305582" w:rsidP="00305582">
      <w:pPr>
        <w:rPr>
          <w:b/>
          <w:bCs/>
        </w:rPr>
      </w:pPr>
      <w:r w:rsidRPr="00305582">
        <w:rPr>
          <w:b/>
          <w:bCs/>
        </w:rPr>
        <w:t xml:space="preserve">01 SEDE </w:t>
      </w:r>
    </w:p>
    <w:p w14:paraId="3604BC0D" w14:textId="77777777" w:rsidR="00305582" w:rsidRDefault="00305582" w:rsidP="00305582">
      <w:r>
        <w:t xml:space="preserve">01.1 Ristrutturazione immobili sottoposti a tutela </w:t>
      </w:r>
    </w:p>
    <w:p w14:paraId="6EAEFC76" w14:textId="77777777" w:rsidR="00305582" w:rsidRDefault="00305582" w:rsidP="00305582">
      <w:r>
        <w:t xml:space="preserve">01.2 Beni per l'ufficio (arredi) </w:t>
      </w:r>
    </w:p>
    <w:p w14:paraId="4A182E7B" w14:textId="77777777" w:rsidR="00305582" w:rsidRDefault="00305582" w:rsidP="00305582">
      <w:r>
        <w:t xml:space="preserve">01.3 Macchine per ufficio (fotocopiatrici, fax, ecc.) </w:t>
      </w:r>
    </w:p>
    <w:p w14:paraId="1CBC0904" w14:textId="77777777" w:rsidR="00305582" w:rsidRDefault="00305582" w:rsidP="00305582">
      <w:r>
        <w:t xml:space="preserve">01.4 Informatica (software, hardware, Periferiche e accessori per l'informatica, servizi di gestione e manutenzione apparati informatici e di rete informatica) </w:t>
      </w:r>
    </w:p>
    <w:p w14:paraId="74B29A3E" w14:textId="77777777" w:rsidR="00305582" w:rsidRDefault="00305582" w:rsidP="00305582">
      <w:r>
        <w:t xml:space="preserve">01.5 Servizi di posta certificata, servizi di firma digitale, fornitura e/o servizi per spazi cloud </w:t>
      </w:r>
    </w:p>
    <w:p w14:paraId="02D43AC8" w14:textId="77777777" w:rsidR="00305582" w:rsidRDefault="00305582" w:rsidP="00305582">
      <w:r>
        <w:t xml:space="preserve">01.6 Materiali di consumo, utenze, servizi di manutenzione e di vigilanza, servizi di supporto all'attività dell'ufficio, cancelleria, materiali di consumo e accessori per ufficio </w:t>
      </w:r>
    </w:p>
    <w:p w14:paraId="22DFC0AF" w14:textId="77777777" w:rsidR="00305582" w:rsidRDefault="00305582" w:rsidP="00305582">
      <w:r>
        <w:t xml:space="preserve">01.7 Utenze (smaltimento rifiuti, telefonia fissa e mobile) </w:t>
      </w:r>
    </w:p>
    <w:p w14:paraId="7CEFABA0" w14:textId="77777777" w:rsidR="00305582" w:rsidRDefault="00305582" w:rsidP="00305582">
      <w:r>
        <w:t xml:space="preserve">01.8 Servizi di pulizia (Sede, lavanderia) </w:t>
      </w:r>
    </w:p>
    <w:p w14:paraId="119816DC" w14:textId="77777777" w:rsidR="00305582" w:rsidRDefault="00305582" w:rsidP="00305582">
      <w:r>
        <w:t xml:space="preserve">01.9 Servizi di manutenzione (Impianti riscaldamento e condizionamento, impianti idraulici, impianti elettrici, impianti telefonici, impianti televisivi, impianti antincendio, altri servizi di manutenzione) </w:t>
      </w:r>
    </w:p>
    <w:p w14:paraId="12B1A19C" w14:textId="77777777" w:rsidR="00305582" w:rsidRDefault="00305582" w:rsidP="00305582">
      <w:r>
        <w:t xml:space="preserve">01.10 Servizi di vigilanza </w:t>
      </w:r>
    </w:p>
    <w:p w14:paraId="43918D2D" w14:textId="77777777" w:rsidR="00305582" w:rsidRDefault="00305582" w:rsidP="00305582">
      <w:r>
        <w:t xml:space="preserve">01.11 Servizi di pubblicazione e stampa </w:t>
      </w:r>
    </w:p>
    <w:p w14:paraId="41E1D755" w14:textId="77777777" w:rsidR="00305582" w:rsidRDefault="00305582" w:rsidP="00305582">
      <w:r>
        <w:t xml:space="preserve">01.12 Servizi di riproduzione per l'ufficio (fotocopie, attestati, targhe, timbri ecc) </w:t>
      </w:r>
    </w:p>
    <w:p w14:paraId="100EA582" w14:textId="77777777" w:rsidR="00305582" w:rsidRDefault="00305582" w:rsidP="00305582">
      <w:r>
        <w:t xml:space="preserve">01.13 Servizi di spedizione e recapito (corriere urbano, corriere nazionale e internazionale, valori bollati) </w:t>
      </w:r>
    </w:p>
    <w:p w14:paraId="1CF02699" w14:textId="77777777" w:rsidR="00305582" w:rsidRDefault="00305582" w:rsidP="00305582">
      <w:r>
        <w:t xml:space="preserve">01.14 Beni e servizi per le persone (ristoro acqua e caffè, prodotti per l’igiene personale, buoni pasto personale dipendente, prodotti farmaceutici e sanitari) </w:t>
      </w:r>
    </w:p>
    <w:p w14:paraId="4405822A" w14:textId="77777777" w:rsidR="00305582" w:rsidRDefault="00305582" w:rsidP="00305582">
      <w:r>
        <w:t xml:space="preserve">01.15 Gestione del personale (apparecchiatura e software per registrazione orario personale dipendente, agenzia interinale) </w:t>
      </w:r>
    </w:p>
    <w:p w14:paraId="225F6325" w14:textId="77777777" w:rsidR="00305582" w:rsidRDefault="00305582" w:rsidP="00305582">
      <w:r>
        <w:t xml:space="preserve">01.16 Servizi deposito e conservazione materiali vari </w:t>
      </w:r>
    </w:p>
    <w:p w14:paraId="406B4CC5" w14:textId="77777777" w:rsidR="00305582" w:rsidRDefault="00305582" w:rsidP="00305582">
      <w:r>
        <w:t xml:space="preserve">01.17 Polizze assicurative </w:t>
      </w:r>
    </w:p>
    <w:p w14:paraId="6F6D0299" w14:textId="77777777" w:rsidR="00305582" w:rsidRDefault="00305582" w:rsidP="00305582"/>
    <w:p w14:paraId="44098A0A" w14:textId="07371DF0" w:rsidR="00305582" w:rsidRPr="00305582" w:rsidRDefault="00305582" w:rsidP="00305582">
      <w:pPr>
        <w:rPr>
          <w:b/>
          <w:bCs/>
        </w:rPr>
      </w:pPr>
      <w:r w:rsidRPr="00305582">
        <w:rPr>
          <w:b/>
          <w:bCs/>
        </w:rPr>
        <w:t>02 SUPPORTO ALL'ATTIVIT</w:t>
      </w:r>
      <w:r>
        <w:rPr>
          <w:b/>
          <w:bCs/>
        </w:rPr>
        <w:t>À</w:t>
      </w:r>
      <w:r w:rsidRPr="00305582">
        <w:rPr>
          <w:b/>
          <w:bCs/>
        </w:rPr>
        <w:t xml:space="preserve"> DEL CONSIGLIO </w:t>
      </w:r>
    </w:p>
    <w:p w14:paraId="3D016F2F" w14:textId="77777777" w:rsidR="00305582" w:rsidRDefault="00305582" w:rsidP="00305582">
      <w:r>
        <w:t xml:space="preserve">02.1 Comunicazione, immagine, pubblicità (servizi pubblicitari a mezzo stampa, servizi pubblicitari radiotelevisivi, ideazione grafica, spese di rappresentanza, servizi fotografici, video e affini, servizi di editoria e tipografici, gestione e manutenzione sito web) </w:t>
      </w:r>
    </w:p>
    <w:p w14:paraId="7B1337D6" w14:textId="77777777" w:rsidR="00305582" w:rsidRDefault="00305582" w:rsidP="00305582">
      <w:r>
        <w:t xml:space="preserve">02.2 Ricerche, studi di mercato, rilevazioni statistiche </w:t>
      </w:r>
    </w:p>
    <w:p w14:paraId="2B51FDD0" w14:textId="77777777" w:rsidR="00305582" w:rsidRDefault="00305582" w:rsidP="00305582">
      <w:r>
        <w:t xml:space="preserve">02.3 Eventi (organizzazione, partecipazione, ecc.) (locazione sale, noleggio attrezzature, registrazione e trasmissione audio-video, servizio catering, servizio di traduzione, servizio di traduzione simultanea, servizio di traduzione testi) </w:t>
      </w:r>
    </w:p>
    <w:p w14:paraId="0382CBCA" w14:textId="77777777" w:rsidR="00305582" w:rsidRDefault="00305582" w:rsidP="00305582">
      <w:r>
        <w:t xml:space="preserve">02.4 Servizi di pernottamento </w:t>
      </w:r>
    </w:p>
    <w:p w14:paraId="4BD0B2D7" w14:textId="77777777" w:rsidR="00305582" w:rsidRDefault="00305582" w:rsidP="00305582">
      <w:r>
        <w:lastRenderedPageBreak/>
        <w:t xml:space="preserve">02.5 Servizi di agenzia di viaggi </w:t>
      </w:r>
    </w:p>
    <w:p w14:paraId="2069AD43" w14:textId="77777777" w:rsidR="00305582" w:rsidRDefault="00305582" w:rsidP="00305582">
      <w:r>
        <w:t xml:space="preserve">02.6 Servizi di trasporto (noleggio auto con conducente, taxi, noleggio auto senza conducente) </w:t>
      </w:r>
    </w:p>
    <w:p w14:paraId="11289DF0" w14:textId="77777777" w:rsidR="00305582" w:rsidRDefault="00305582" w:rsidP="00305582">
      <w:r>
        <w:t xml:space="preserve">02.7 Abbonamenti banche dati, pubblicazioni, ecc. </w:t>
      </w:r>
    </w:p>
    <w:p w14:paraId="5E3FB54F" w14:textId="77777777" w:rsidR="00305582" w:rsidRDefault="00305582" w:rsidP="00305582"/>
    <w:p w14:paraId="4D1B8F96" w14:textId="77777777" w:rsidR="00305582" w:rsidRDefault="00305582" w:rsidP="00305582"/>
    <w:p w14:paraId="356038F2" w14:textId="77777777" w:rsidR="00305582" w:rsidRDefault="00305582" w:rsidP="00305582"/>
    <w:p w14:paraId="47757262" w14:textId="77777777" w:rsidR="00305582" w:rsidRDefault="00305582" w:rsidP="00305582"/>
    <w:p w14:paraId="7FB1E49A" w14:textId="77777777" w:rsidR="00305582" w:rsidRDefault="00305582" w:rsidP="00305582"/>
    <w:p w14:paraId="669BE154" w14:textId="77777777" w:rsidR="00305582" w:rsidRDefault="00305582" w:rsidP="00305582"/>
    <w:p w14:paraId="05203740" w14:textId="77777777" w:rsidR="00305582" w:rsidRDefault="00305582" w:rsidP="00305582"/>
    <w:p w14:paraId="3FF43CA9" w14:textId="77777777" w:rsidR="00305582" w:rsidRDefault="00305582" w:rsidP="00305582"/>
    <w:p w14:paraId="17C7F1E5" w14:textId="77777777" w:rsidR="00305582" w:rsidRDefault="00305582" w:rsidP="00305582"/>
    <w:p w14:paraId="6C979124" w14:textId="77777777" w:rsidR="00305582" w:rsidRDefault="00305582" w:rsidP="00305582"/>
    <w:p w14:paraId="0DA7FFB4" w14:textId="77777777" w:rsidR="00305582" w:rsidRDefault="00305582" w:rsidP="00305582"/>
    <w:p w14:paraId="010945FB" w14:textId="77777777" w:rsidR="00305582" w:rsidRDefault="00305582" w:rsidP="00305582"/>
    <w:p w14:paraId="5BCE5A64" w14:textId="77777777" w:rsidR="00305582" w:rsidRDefault="00305582" w:rsidP="00305582"/>
    <w:p w14:paraId="2A61EBA3" w14:textId="4966B73B" w:rsidR="00305582" w:rsidRDefault="00305582" w:rsidP="00A72983">
      <w:pPr>
        <w:pStyle w:val="Titolo1"/>
      </w:pPr>
      <w:bookmarkStart w:id="12" w:name="_Toc215163909"/>
      <w:r>
        <w:t>ALLEGATO B.1  - MODULO DI ISCRIZIONE ALL’ALBO FORNITORI DEL O.A.P.P.C.</w:t>
      </w:r>
      <w:bookmarkEnd w:id="12"/>
      <w:r>
        <w:t xml:space="preserve"> </w:t>
      </w:r>
    </w:p>
    <w:p w14:paraId="504ED7CF" w14:textId="77777777" w:rsidR="00305582" w:rsidRDefault="00305582" w:rsidP="00305582">
      <w:pPr>
        <w:rPr>
          <w:b/>
          <w:bCs/>
        </w:rPr>
      </w:pPr>
    </w:p>
    <w:p w14:paraId="10140732" w14:textId="77777777" w:rsidR="00305582" w:rsidRDefault="00305582" w:rsidP="00305582">
      <w:pPr>
        <w:rPr>
          <w:b/>
          <w:bCs/>
        </w:rPr>
      </w:pPr>
    </w:p>
    <w:p w14:paraId="09999473" w14:textId="68DD6261" w:rsidR="00305582" w:rsidRPr="00305582" w:rsidRDefault="00305582" w:rsidP="00305582">
      <w:pPr>
        <w:rPr>
          <w:b/>
          <w:bCs/>
        </w:rPr>
      </w:pPr>
      <w:r w:rsidRPr="00305582">
        <w:rPr>
          <w:b/>
          <w:bCs/>
        </w:rPr>
        <w:t xml:space="preserve">AL O.A.P.P.C. </w:t>
      </w:r>
    </w:p>
    <w:p w14:paraId="63E0B726" w14:textId="6BC899F8" w:rsidR="00305582" w:rsidRDefault="00305582" w:rsidP="00305582">
      <w:r>
        <w:t xml:space="preserve">VIA __________________ N. ___ </w:t>
      </w:r>
    </w:p>
    <w:p w14:paraId="3EDF0F90" w14:textId="09C7A573" w:rsidR="00305582" w:rsidRDefault="00305582" w:rsidP="00305582">
      <w:r>
        <w:t>CAP _________  CITTÀ ________</w:t>
      </w:r>
    </w:p>
    <w:p w14:paraId="299D3917" w14:textId="77777777" w:rsidR="00305582" w:rsidRDefault="00305582" w:rsidP="00305582"/>
    <w:p w14:paraId="0BC1C36B" w14:textId="77777777" w:rsidR="002C0B05" w:rsidRDefault="002C0B05" w:rsidP="00305582"/>
    <w:p w14:paraId="00A4EB50" w14:textId="77777777" w:rsidR="002C0B05" w:rsidRDefault="002C0B05" w:rsidP="00305582"/>
    <w:p w14:paraId="0E64CA3A" w14:textId="7BB9FFF4" w:rsidR="00305582" w:rsidRDefault="00305582" w:rsidP="00305582">
      <w:r>
        <w:t xml:space="preserve">Oggetto: Albo Fornitori O. A.P.P.C. – Istanza di iscrizione e autodichiarazione di possesso dei requisiti di cui agli artt. 94-98 del D.lgs. n. 36/2023. </w:t>
      </w:r>
    </w:p>
    <w:p w14:paraId="14B9E703" w14:textId="77777777" w:rsidR="00305582" w:rsidRDefault="00305582" w:rsidP="00305582"/>
    <w:p w14:paraId="41B571D9" w14:textId="77777777" w:rsidR="00305582" w:rsidRDefault="00305582" w:rsidP="00305582"/>
    <w:p w14:paraId="0D2C6D70" w14:textId="6C4B25AC" w:rsidR="00305582" w:rsidRDefault="00305582" w:rsidP="00305582">
      <w:r>
        <w:t>Il sottoscritto ____________________________ nato a __________________ prov.______________ il _________________, C.F. ___________________________________________________________</w:t>
      </w:r>
    </w:p>
    <w:p w14:paraId="2B5F10BE" w14:textId="61D2878F" w:rsidR="00305582" w:rsidRDefault="00305582" w:rsidP="00305582">
      <w:r>
        <w:t>in qualità di _________________ (carica sociale) della Società _____________con sede legale in Via/Piazza __________________________________________________________n. _____________</w:t>
      </w:r>
    </w:p>
    <w:p w14:paraId="4374FC23" w14:textId="7B28451E" w:rsidR="00305582" w:rsidRDefault="00305582" w:rsidP="00305582">
      <w:r>
        <w:t>con sede operativa in Via/Piazza _________________ n. _____________ Città Prov. _____________</w:t>
      </w:r>
    </w:p>
    <w:p w14:paraId="7747C2FB" w14:textId="20F1026B" w:rsidR="00305582" w:rsidRDefault="00305582" w:rsidP="00305582">
      <w:r>
        <w:t>Telefono _____________ Mail ____________ Email Pec _____________</w:t>
      </w:r>
    </w:p>
    <w:p w14:paraId="1BA821ED" w14:textId="1FD883C2" w:rsidR="00305582" w:rsidRDefault="00305582" w:rsidP="00305582">
      <w:r>
        <w:t xml:space="preserve">Codice fiscale______________________________________ P.IVA ___________________________ </w:t>
      </w:r>
    </w:p>
    <w:p w14:paraId="4269F8C0" w14:textId="20BB80F6" w:rsidR="00305582" w:rsidRDefault="00305582" w:rsidP="00305582">
      <w:r>
        <w:t xml:space="preserve">iscrizione C.C.I.A.A. di _____________________________ n° R.E.A. ___________________________ </w:t>
      </w:r>
    </w:p>
    <w:p w14:paraId="7698B67A" w14:textId="6301C809" w:rsidR="00305582" w:rsidRDefault="00305582" w:rsidP="00305582">
      <w:r>
        <w:t>INPS matricola azienda _________________________ INPS sede competente __________________</w:t>
      </w:r>
    </w:p>
    <w:p w14:paraId="5B9D5F1A" w14:textId="5F51D8C8" w:rsidR="00305582" w:rsidRDefault="00305582" w:rsidP="00305582">
      <w:r>
        <w:t>INAIL codice azienda ___________________________PAT INAIL _____________________________</w:t>
      </w:r>
    </w:p>
    <w:p w14:paraId="6FDA06E8" w14:textId="12DAD423" w:rsidR="00305582" w:rsidRDefault="00305582" w:rsidP="00305582">
      <w:r>
        <w:t>CASSA EDILE codice azienda ____________________________ Attività esercitata _______________</w:t>
      </w:r>
    </w:p>
    <w:p w14:paraId="1A47E825" w14:textId="2F532A5F" w:rsidR="00305582" w:rsidRDefault="00305582" w:rsidP="00305582">
      <w:r>
        <w:t xml:space="preserve">C.C.N.L. applicato: ___________________________________________________________________ </w:t>
      </w:r>
    </w:p>
    <w:p w14:paraId="7781339C" w14:textId="77777777" w:rsidR="003C1E4A" w:rsidRDefault="003C1E4A" w:rsidP="003C1E4A"/>
    <w:p w14:paraId="53A1A2A4" w14:textId="32A5D2F8" w:rsidR="00305582" w:rsidRDefault="00305582" w:rsidP="003C1E4A">
      <w:pPr>
        <w:jc w:val="center"/>
      </w:pPr>
      <w:r>
        <w:t>C H I E D E</w:t>
      </w:r>
    </w:p>
    <w:p w14:paraId="47AA9441" w14:textId="77777777" w:rsidR="003C1E4A" w:rsidRDefault="003C1E4A" w:rsidP="00305582"/>
    <w:p w14:paraId="7AE94730" w14:textId="1E9B5222" w:rsidR="00305582" w:rsidRDefault="00305582" w:rsidP="00305582">
      <w:r>
        <w:t xml:space="preserve">l’iscrizione nell’Albo Fornitori del O.A.P.P.C. per l’affidamento di: </w:t>
      </w:r>
    </w:p>
    <w:p w14:paraId="04501F60" w14:textId="77777777" w:rsidR="003C1E4A" w:rsidRDefault="00305582" w:rsidP="00151201">
      <w:pPr>
        <w:pStyle w:val="Paragrafoelenco"/>
        <w:numPr>
          <w:ilvl w:val="0"/>
          <w:numId w:val="15"/>
        </w:numPr>
      </w:pPr>
      <w:r>
        <w:t xml:space="preserve">LAVORI </w:t>
      </w:r>
    </w:p>
    <w:p w14:paraId="4A173EA2" w14:textId="77777777" w:rsidR="003C1E4A" w:rsidRDefault="00305582" w:rsidP="00151201">
      <w:pPr>
        <w:pStyle w:val="Paragrafoelenco"/>
        <w:numPr>
          <w:ilvl w:val="0"/>
          <w:numId w:val="15"/>
        </w:numPr>
      </w:pPr>
      <w:r>
        <w:t xml:space="preserve">SERVIZI </w:t>
      </w:r>
    </w:p>
    <w:p w14:paraId="53D627F4" w14:textId="2E994C77" w:rsidR="00305582" w:rsidRDefault="00305582" w:rsidP="00151201">
      <w:pPr>
        <w:pStyle w:val="Paragrafoelenco"/>
        <w:numPr>
          <w:ilvl w:val="0"/>
          <w:numId w:val="15"/>
        </w:numPr>
      </w:pPr>
      <w:r>
        <w:t xml:space="preserve">FORNITURE </w:t>
      </w:r>
    </w:p>
    <w:p w14:paraId="59C78DD6" w14:textId="77777777" w:rsidR="00305582" w:rsidRDefault="00305582" w:rsidP="00305582"/>
    <w:p w14:paraId="57992E8C" w14:textId="77777777" w:rsidR="00305582" w:rsidRDefault="00305582" w:rsidP="00305582">
      <w:r>
        <w:t xml:space="preserve">Lavori nelle seguenti categorie di opere generali e specializzate </w:t>
      </w:r>
    </w:p>
    <w:p w14:paraId="2A9B889A" w14:textId="1FB6C440" w:rsidR="00305582" w:rsidRDefault="00305582" w:rsidP="00305582">
      <w:r>
        <w:t>_____________</w:t>
      </w:r>
      <w:r w:rsidR="000B5950">
        <w:t>_____________________</w:t>
      </w:r>
      <w:r>
        <w:t xml:space="preserve">________________________________________________ </w:t>
      </w:r>
    </w:p>
    <w:p w14:paraId="2059AFC0" w14:textId="77777777" w:rsidR="000B5950" w:rsidRDefault="000B5950" w:rsidP="00305582"/>
    <w:p w14:paraId="08C3036C" w14:textId="7B665862" w:rsidR="00305582" w:rsidRDefault="00305582" w:rsidP="00305582">
      <w:r>
        <w:t xml:space="preserve">Fornitura di beni e servizi nelle seguenti categorie merceologiche (vedi elencazione indicativa dell’allegato A) </w:t>
      </w:r>
    </w:p>
    <w:p w14:paraId="523B52AE" w14:textId="77777777" w:rsidR="000B5950" w:rsidRDefault="000B5950" w:rsidP="000B5950">
      <w:r>
        <w:t xml:space="preserve">__________________________________________________________________________________ </w:t>
      </w:r>
    </w:p>
    <w:p w14:paraId="4EF91BE5" w14:textId="77777777" w:rsidR="000B5950" w:rsidRDefault="000B5950" w:rsidP="00305582"/>
    <w:p w14:paraId="726EFF66" w14:textId="2BB80DE0" w:rsidR="00305582" w:rsidRDefault="00305582" w:rsidP="00305582">
      <w:r>
        <w:t xml:space="preserve">Ai sensi e per gli effetti dell’art. 76 del D.P.R. 28/12/2000, n. 445, pienamente consapevole della responsabilità e delle conseguenze penali previste in caso di dichiarazioni mendaci, esibizione o uso di atti falsi o di atti contenenti dati non più corrispondenti al vero </w:t>
      </w:r>
    </w:p>
    <w:p w14:paraId="2748E13F" w14:textId="7C7D857C" w:rsidR="00305582" w:rsidRDefault="00305582" w:rsidP="000B5950">
      <w:pPr>
        <w:jc w:val="center"/>
      </w:pPr>
      <w:r>
        <w:t>DICHIARA</w:t>
      </w:r>
    </w:p>
    <w:p w14:paraId="31F5E4A9" w14:textId="77777777" w:rsidR="00305582" w:rsidRDefault="00305582" w:rsidP="00305582">
      <w:r>
        <w:t xml:space="preserve">- il possesso dei requisiti di cui agli artt. 94-98 del Dlgs. n. 36/2023; </w:t>
      </w:r>
    </w:p>
    <w:p w14:paraId="4151F8C4" w14:textId="77777777" w:rsidR="00305582" w:rsidRDefault="00305582" w:rsidP="00305582">
      <w:r>
        <w:t>- di aver preso visione dell’informativa sul trattamento dei dati personali, di cui al D. Lgs. 196/2003 (Allegato C).</w:t>
      </w:r>
    </w:p>
    <w:p w14:paraId="00C15B16" w14:textId="77777777" w:rsidR="00305582" w:rsidRDefault="00305582" w:rsidP="00305582">
      <w:r>
        <w:t xml:space="preserve">Si allega alla presente fotocopia non autenticata del documento di identità. </w:t>
      </w:r>
    </w:p>
    <w:p w14:paraId="4B6BCB69" w14:textId="77777777" w:rsidR="000B5950" w:rsidRDefault="000B5950" w:rsidP="00305582"/>
    <w:p w14:paraId="14D01357" w14:textId="7676ECEA" w:rsidR="00305582" w:rsidRDefault="00305582" w:rsidP="00305582">
      <w:r>
        <w:t xml:space="preserve">Data </w:t>
      </w:r>
    </w:p>
    <w:p w14:paraId="0D82BADD" w14:textId="77777777" w:rsidR="00305582" w:rsidRDefault="00305582" w:rsidP="00305582">
      <w:r>
        <w:t>Il Dichiarante</w:t>
      </w:r>
    </w:p>
    <w:p w14:paraId="6B476F7C" w14:textId="77777777" w:rsidR="00305582" w:rsidRDefault="00305582" w:rsidP="00305582">
      <w:r>
        <w:t> </w:t>
      </w:r>
    </w:p>
    <w:p w14:paraId="4A58B591" w14:textId="77777777" w:rsidR="000B5950" w:rsidRDefault="000B5950" w:rsidP="00305582"/>
    <w:p w14:paraId="5666DDF2" w14:textId="0E536421" w:rsidR="00305582" w:rsidRDefault="00305582" w:rsidP="00A72983">
      <w:pPr>
        <w:pStyle w:val="Titolo1"/>
      </w:pPr>
      <w:bookmarkStart w:id="13" w:name="_Toc215163910"/>
      <w:r>
        <w:t xml:space="preserve">ALLEGATO B.2 </w:t>
      </w:r>
      <w:r w:rsidR="000B5950">
        <w:t xml:space="preserve"> - </w:t>
      </w:r>
      <w:r>
        <w:t>COMUNICAZIONE DI VARIAZIONE DEL REGOLAMENTO ALBO FORNITORI</w:t>
      </w:r>
      <w:bookmarkEnd w:id="13"/>
      <w:r>
        <w:t xml:space="preserve"> </w:t>
      </w:r>
    </w:p>
    <w:p w14:paraId="4350545D" w14:textId="77777777" w:rsidR="000E3A2C" w:rsidRDefault="000E3A2C" w:rsidP="00305582"/>
    <w:p w14:paraId="1B368F09" w14:textId="77777777" w:rsidR="002C0B05" w:rsidRDefault="002C0B05" w:rsidP="00305582"/>
    <w:p w14:paraId="435D7E21" w14:textId="20A5FF0E" w:rsidR="00305582" w:rsidRDefault="00305582" w:rsidP="00305582">
      <w:r>
        <w:t xml:space="preserve">AL O.A.P.P.C. </w:t>
      </w:r>
    </w:p>
    <w:p w14:paraId="74BCA36F" w14:textId="1F596482" w:rsidR="00305582" w:rsidRDefault="00305582" w:rsidP="00305582">
      <w:r>
        <w:t>VIA ______</w:t>
      </w:r>
      <w:r w:rsidR="000E3A2C">
        <w:t>__________</w:t>
      </w:r>
      <w:r>
        <w:t xml:space="preserve">___ N. ___ </w:t>
      </w:r>
    </w:p>
    <w:p w14:paraId="03D6C54D" w14:textId="77C0C1C1" w:rsidR="00305582" w:rsidRDefault="00305582" w:rsidP="00305582">
      <w:r>
        <w:t>CAP _________  CITT</w:t>
      </w:r>
      <w:r w:rsidR="000E3A2C">
        <w:t>À</w:t>
      </w:r>
      <w:r>
        <w:t xml:space="preserve"> _________</w:t>
      </w:r>
    </w:p>
    <w:p w14:paraId="043EF0A0" w14:textId="77777777" w:rsidR="000E3A2C" w:rsidRDefault="000E3A2C" w:rsidP="00305582"/>
    <w:p w14:paraId="456052E3" w14:textId="77777777" w:rsidR="000E3A2C" w:rsidRDefault="000E3A2C" w:rsidP="00305582"/>
    <w:p w14:paraId="70D11881" w14:textId="77777777" w:rsidR="002C0B05" w:rsidRDefault="002C0B05" w:rsidP="00305582"/>
    <w:p w14:paraId="615BC4B5" w14:textId="4D6D2FD7" w:rsidR="00305582" w:rsidRDefault="00305582" w:rsidP="00305582">
      <w:r>
        <w:t xml:space="preserve">Oggetto: Albo Fornitori O. A.P.P.C. – Comunicazione di variazione </w:t>
      </w:r>
    </w:p>
    <w:p w14:paraId="309168CA" w14:textId="77777777" w:rsidR="000E3A2C" w:rsidRDefault="000E3A2C" w:rsidP="00305582"/>
    <w:p w14:paraId="37291C4E" w14:textId="77777777" w:rsidR="002C0B05" w:rsidRDefault="002C0B05" w:rsidP="00305582"/>
    <w:p w14:paraId="2219A8CB" w14:textId="77777777" w:rsidR="002C0B05" w:rsidRDefault="002C0B05" w:rsidP="00305582"/>
    <w:p w14:paraId="564A617C" w14:textId="3F2FA6AA" w:rsidR="00305582" w:rsidRDefault="00305582" w:rsidP="00305582">
      <w:r>
        <w:t>Il sottoscritto _</w:t>
      </w:r>
      <w:r w:rsidR="000E3A2C">
        <w:t>_______ n</w:t>
      </w:r>
      <w:r>
        <w:t>ato a _____________</w:t>
      </w:r>
      <w:r w:rsidR="000E3A2C">
        <w:t xml:space="preserve"> </w:t>
      </w:r>
      <w:r w:rsidR="00A72983">
        <w:t>p</w:t>
      </w:r>
      <w:r>
        <w:t>rov. ___</w:t>
      </w:r>
      <w:r w:rsidR="00A72983">
        <w:t xml:space="preserve"> </w:t>
      </w:r>
      <w:r>
        <w:t>il _____________</w:t>
      </w:r>
      <w:r w:rsidR="00A72983">
        <w:t xml:space="preserve"> </w:t>
      </w:r>
      <w:r>
        <w:t>C.F. __</w:t>
      </w:r>
      <w:r w:rsidR="00A72983">
        <w:t>_____</w:t>
      </w:r>
      <w:r>
        <w:t xml:space="preserve">___________ </w:t>
      </w:r>
    </w:p>
    <w:p w14:paraId="2ABD0D66" w14:textId="3617D311" w:rsidR="00305582" w:rsidRDefault="00A72983" w:rsidP="00305582">
      <w:r>
        <w:t>i</w:t>
      </w:r>
      <w:r w:rsidR="00305582">
        <w:t>n qualità di:</w:t>
      </w:r>
      <w:r>
        <w:t xml:space="preserve"> </w:t>
      </w:r>
      <w:r w:rsidR="00305582">
        <w:t>___________________________ (carica sociale) della Ditta ___</w:t>
      </w:r>
      <w:r>
        <w:t>__________</w:t>
      </w:r>
      <w:r w:rsidR="00305582">
        <w:t>__________</w:t>
      </w:r>
    </w:p>
    <w:p w14:paraId="72C6F107" w14:textId="600D06D9" w:rsidR="00305582" w:rsidRDefault="00305582" w:rsidP="00305582">
      <w:r>
        <w:t xml:space="preserve">con sede legale in </w:t>
      </w:r>
      <w:r w:rsidR="00A72983">
        <w:t>v</w:t>
      </w:r>
      <w:r>
        <w:t>ia/</w:t>
      </w:r>
      <w:r w:rsidR="00A72983">
        <w:t>p</w:t>
      </w:r>
      <w:r>
        <w:t>iazza __________ n. ____</w:t>
      </w:r>
      <w:r w:rsidR="00A72983">
        <w:t xml:space="preserve"> </w:t>
      </w:r>
      <w:r>
        <w:t xml:space="preserve">con sede operativa in </w:t>
      </w:r>
      <w:r w:rsidR="00A72983">
        <w:t>v</w:t>
      </w:r>
      <w:r>
        <w:t>ia/</w:t>
      </w:r>
      <w:r w:rsidR="00A72983">
        <w:t>p</w:t>
      </w:r>
      <w:r>
        <w:t>iazza__________ n. ___</w:t>
      </w:r>
    </w:p>
    <w:p w14:paraId="5A9D37BA" w14:textId="39AD07E7" w:rsidR="00305582" w:rsidRDefault="00305582" w:rsidP="00305582">
      <w:r>
        <w:t>Città Prov. _____________</w:t>
      </w:r>
      <w:r w:rsidR="00A72983">
        <w:t xml:space="preserve"> </w:t>
      </w:r>
      <w:r>
        <w:t>Telefono _____________</w:t>
      </w:r>
      <w:r w:rsidR="00A72983">
        <w:t xml:space="preserve"> </w:t>
      </w:r>
      <w:r>
        <w:t>Mail _____________ Email Pec _____________</w:t>
      </w:r>
    </w:p>
    <w:p w14:paraId="5C6FB78E" w14:textId="689FC8DB" w:rsidR="00305582" w:rsidRDefault="00305582" w:rsidP="00305582">
      <w:r>
        <w:t>Codice fiscale ______</w:t>
      </w:r>
      <w:r w:rsidR="00A72983">
        <w:t>_________________________-</w:t>
      </w:r>
      <w:r>
        <w:t>_______ P.IVA ______</w:t>
      </w:r>
      <w:r w:rsidR="00A72983">
        <w:t>______________</w:t>
      </w:r>
      <w:r>
        <w:t>_______</w:t>
      </w:r>
    </w:p>
    <w:p w14:paraId="125DF22C" w14:textId="6A1268B8" w:rsidR="00305582" w:rsidRDefault="00305582" w:rsidP="00305582">
      <w:r>
        <w:t>Iscrizione C.C.I.A.A. di_____________ n° R.E.A _____________INPS matricola azienda _____________ INPS sede competente ____________INAIL codice azienda _____________  PAT INAIL _____________</w:t>
      </w:r>
    </w:p>
    <w:p w14:paraId="39202CEB" w14:textId="77777777" w:rsidR="00305582" w:rsidRDefault="00305582" w:rsidP="00305582">
      <w:r>
        <w:t>CASSA EDILE codice azienda codice azienda _____________</w:t>
      </w:r>
    </w:p>
    <w:p w14:paraId="22681049" w14:textId="77777777" w:rsidR="00305582" w:rsidRDefault="00305582" w:rsidP="00305582">
      <w:r>
        <w:t xml:space="preserve">Attività esercitata </w:t>
      </w:r>
    </w:p>
    <w:p w14:paraId="0D457CFD" w14:textId="77777777" w:rsidR="00305582" w:rsidRDefault="00305582" w:rsidP="00305582">
      <w:r>
        <w:t xml:space="preserve">iscritta all’Albo Fornitori nella Sezione (Riportare codici e categorie di cui all’Allegato A) </w:t>
      </w:r>
    </w:p>
    <w:p w14:paraId="3DD8BFCA" w14:textId="72F10882" w:rsidR="00305582" w:rsidRDefault="00305582" w:rsidP="00305582">
      <w:r>
        <w:t>___________________________________________________________________________________________________________________________________________________________________</w:t>
      </w:r>
      <w:r w:rsidR="00A72983">
        <w:t>_</w:t>
      </w:r>
    </w:p>
    <w:p w14:paraId="6EAA2EDE" w14:textId="77777777" w:rsidR="00A72983" w:rsidRDefault="00A72983" w:rsidP="00305582"/>
    <w:p w14:paraId="3F4285F8" w14:textId="3268B434" w:rsidR="00305582" w:rsidRDefault="00305582" w:rsidP="00A72983">
      <w:pPr>
        <w:jc w:val="center"/>
      </w:pPr>
      <w:r>
        <w:t>COMUNICA</w:t>
      </w:r>
    </w:p>
    <w:p w14:paraId="2B9EA7B3" w14:textId="77777777" w:rsidR="00A72983" w:rsidRDefault="00A72983" w:rsidP="00A72983">
      <w:pPr>
        <w:jc w:val="center"/>
      </w:pPr>
    </w:p>
    <w:p w14:paraId="761A4FE9" w14:textId="77777777" w:rsidR="00305582" w:rsidRDefault="00305582" w:rsidP="00305582">
      <w:r>
        <w:t xml:space="preserve">ai sensi dell’art. 5 del Regolamento Albo Fornitori che in data __________ è intervenuta la seguente variazione rispetto a quanto dichiarato in sede di domanda di iscrizione all’Albo Fornitori: </w:t>
      </w:r>
    </w:p>
    <w:p w14:paraId="67AFDFFA" w14:textId="77777777" w:rsidR="00A72983" w:rsidRDefault="00305582" w:rsidP="00305582">
      <w:r>
        <w:t>____________________________________________________________________________________________________________________________________________________________________</w:t>
      </w:r>
    </w:p>
    <w:p w14:paraId="6A788F29" w14:textId="51E56065" w:rsidR="00305582" w:rsidRDefault="00305582" w:rsidP="00305582">
      <w:r>
        <w:t xml:space="preserve"> </w:t>
      </w:r>
    </w:p>
    <w:p w14:paraId="2E18F8EE" w14:textId="77777777" w:rsidR="00305582" w:rsidRDefault="00305582" w:rsidP="00305582">
      <w:r>
        <w:t xml:space="preserve">A tal fine allega la seguente documentazione in corso di validità: </w:t>
      </w:r>
    </w:p>
    <w:p w14:paraId="0F127E8F" w14:textId="77777777" w:rsidR="00305582" w:rsidRDefault="00305582" w:rsidP="00305582">
      <w:r>
        <w:t xml:space="preserve">1) ______________________________ </w:t>
      </w:r>
    </w:p>
    <w:p w14:paraId="538DDAFC" w14:textId="77777777" w:rsidR="00305582" w:rsidRDefault="00305582" w:rsidP="00305582">
      <w:r>
        <w:t xml:space="preserve">2) ______________________________ </w:t>
      </w:r>
    </w:p>
    <w:p w14:paraId="0416E7BE" w14:textId="77777777" w:rsidR="00305582" w:rsidRDefault="00305582" w:rsidP="00305582">
      <w:r>
        <w:t xml:space="preserve">3) ______________________________ </w:t>
      </w:r>
    </w:p>
    <w:p w14:paraId="7DC5109A" w14:textId="77777777" w:rsidR="00305582" w:rsidRDefault="00305582" w:rsidP="00305582">
      <w:r>
        <w:t xml:space="preserve">Data, ______________ </w:t>
      </w:r>
    </w:p>
    <w:p w14:paraId="62C9D804" w14:textId="77777777" w:rsidR="00A72983" w:rsidRDefault="00A72983" w:rsidP="00305582"/>
    <w:p w14:paraId="0C1AE713" w14:textId="198E2F8F" w:rsidR="00A72983" w:rsidRDefault="00305582" w:rsidP="00305582">
      <w:r>
        <w:t>Il Dichiarante  </w:t>
      </w:r>
    </w:p>
    <w:p w14:paraId="7EC32E0D" w14:textId="77777777" w:rsidR="00A72983" w:rsidRDefault="00A72983">
      <w:pPr>
        <w:jc w:val="left"/>
      </w:pPr>
      <w:r>
        <w:br w:type="page"/>
      </w:r>
    </w:p>
    <w:p w14:paraId="2F8B998B" w14:textId="77777777" w:rsidR="00305582" w:rsidRDefault="00305582" w:rsidP="00305582"/>
    <w:p w14:paraId="45706C2E" w14:textId="5B01A312" w:rsidR="00305582" w:rsidRDefault="00305582" w:rsidP="00A72983">
      <w:pPr>
        <w:pStyle w:val="Titolo1"/>
      </w:pPr>
      <w:bookmarkStart w:id="14" w:name="_Toc215163911"/>
      <w:r>
        <w:t xml:space="preserve">ALLEGATO B.3 </w:t>
      </w:r>
      <w:r w:rsidR="00A72983">
        <w:t xml:space="preserve"> - </w:t>
      </w:r>
      <w:r>
        <w:t>COMUNICAZIONE DI CANCELLAZIONE DEL REGOLAMENTO ALBO FORNITORI</w:t>
      </w:r>
      <w:bookmarkEnd w:id="14"/>
      <w:r>
        <w:t xml:space="preserve"> </w:t>
      </w:r>
    </w:p>
    <w:p w14:paraId="04D2F5CB" w14:textId="77777777" w:rsidR="00A72983" w:rsidRDefault="00A72983" w:rsidP="00305582"/>
    <w:p w14:paraId="5BE52F03" w14:textId="77777777" w:rsidR="002C0B05" w:rsidRDefault="002C0B05" w:rsidP="00305582"/>
    <w:p w14:paraId="04F30B56" w14:textId="171A02AC" w:rsidR="00305582" w:rsidRDefault="00305582" w:rsidP="00305582">
      <w:r>
        <w:t xml:space="preserve">AL C.N.A.P.P.C. </w:t>
      </w:r>
    </w:p>
    <w:p w14:paraId="7B06A7EC" w14:textId="77777777" w:rsidR="00305582" w:rsidRDefault="00305582" w:rsidP="00305582">
      <w:r>
        <w:t xml:space="preserve">VIA S. MARIA DELL’ANIMA 10 </w:t>
      </w:r>
    </w:p>
    <w:p w14:paraId="49650617" w14:textId="77777777" w:rsidR="00305582" w:rsidRDefault="00305582" w:rsidP="00305582">
      <w:r>
        <w:t xml:space="preserve">00186 ROMA </w:t>
      </w:r>
    </w:p>
    <w:p w14:paraId="18C2C4E9" w14:textId="77777777" w:rsidR="00A72983" w:rsidRDefault="00A72983" w:rsidP="00305582"/>
    <w:p w14:paraId="5889AA3D" w14:textId="77777777" w:rsidR="002C0B05" w:rsidRDefault="002C0B05" w:rsidP="00305582"/>
    <w:p w14:paraId="32A4452F" w14:textId="77777777" w:rsidR="002C0B05" w:rsidRDefault="002C0B05" w:rsidP="00305582"/>
    <w:p w14:paraId="43A775D9" w14:textId="3454C207" w:rsidR="00305582" w:rsidRDefault="00305582" w:rsidP="00305582">
      <w:r>
        <w:t xml:space="preserve">Oggetto: Albo Fornitori C.N.A.P.P.C. – Comunicazione di cancellazione </w:t>
      </w:r>
    </w:p>
    <w:p w14:paraId="085A13EF" w14:textId="77777777" w:rsidR="00A72983" w:rsidRDefault="00A72983" w:rsidP="00305582"/>
    <w:p w14:paraId="69526D82" w14:textId="77777777" w:rsidR="002C0B05" w:rsidRDefault="002C0B05" w:rsidP="00A72983"/>
    <w:p w14:paraId="554697C2" w14:textId="62FEF038" w:rsidR="00A72983" w:rsidRDefault="00A72983" w:rsidP="00A72983">
      <w:r>
        <w:t xml:space="preserve">Il sottoscritto ________ nato a _____________ prov. ___ il _____________ C.F. __________________ </w:t>
      </w:r>
    </w:p>
    <w:p w14:paraId="4FD582D1" w14:textId="4B20D1CB" w:rsidR="00305582" w:rsidRDefault="00305582" w:rsidP="00305582">
      <w:r>
        <w:t>In qualità di (carica sociale) _____________________________________</w:t>
      </w:r>
      <w:r w:rsidR="00A72983">
        <w:t xml:space="preserve">_ </w:t>
      </w:r>
      <w:r>
        <w:t>della Ditta _____________</w:t>
      </w:r>
    </w:p>
    <w:p w14:paraId="0D864685" w14:textId="77777777" w:rsidR="00A72983" w:rsidRDefault="00A72983" w:rsidP="00A72983">
      <w:r>
        <w:t>con sede legale in via/piazza __________ n. ____ con sede operativa in via/piazza__________ n. ___</w:t>
      </w:r>
    </w:p>
    <w:p w14:paraId="47F85110" w14:textId="77777777" w:rsidR="00A72983" w:rsidRDefault="00A72983" w:rsidP="00A72983">
      <w:r>
        <w:t>Città Prov. _____________ Telefono _____________ Mail _____________ Email Pec _____________</w:t>
      </w:r>
    </w:p>
    <w:p w14:paraId="7AD6716B" w14:textId="77777777" w:rsidR="00A72983" w:rsidRDefault="00A72983" w:rsidP="00A72983">
      <w:r>
        <w:t>Codice fiscale _______________________________-_______ P.IVA ___________________________</w:t>
      </w:r>
    </w:p>
    <w:p w14:paraId="7F5FB4FC" w14:textId="77777777" w:rsidR="00305582" w:rsidRDefault="00305582" w:rsidP="00305582">
      <w:r>
        <w:t>Iscrizione C.C.I.A.A. di_____________  n° R.E.A. _____________</w:t>
      </w:r>
    </w:p>
    <w:p w14:paraId="56A6A9AF" w14:textId="77777777" w:rsidR="00A72983" w:rsidRDefault="00A72983" w:rsidP="00305582"/>
    <w:p w14:paraId="15AF262E" w14:textId="0FCA157A" w:rsidR="00305582" w:rsidRDefault="00305582" w:rsidP="00305582">
      <w:r>
        <w:t xml:space="preserve">Iscritto all’Albo Fornitori nella Sezione (Riportare codici e categorie di cui all’Allegato A) </w:t>
      </w:r>
    </w:p>
    <w:p w14:paraId="7B586549" w14:textId="52C87989" w:rsidR="00305582" w:rsidRDefault="00305582" w:rsidP="00305582">
      <w:r>
        <w:t>____________________________________________________________________________________________________________________________________________________________________</w:t>
      </w:r>
    </w:p>
    <w:p w14:paraId="35578E76" w14:textId="77777777" w:rsidR="00A72983" w:rsidRDefault="00A72983" w:rsidP="00305582"/>
    <w:p w14:paraId="093292AA" w14:textId="438BC075" w:rsidR="00305582" w:rsidRDefault="00305582" w:rsidP="00A72983">
      <w:pPr>
        <w:jc w:val="center"/>
      </w:pPr>
      <w:r>
        <w:t>CHIEDE</w:t>
      </w:r>
    </w:p>
    <w:p w14:paraId="6E3D4F39" w14:textId="77777777" w:rsidR="00A72983" w:rsidRDefault="00A72983" w:rsidP="00305582"/>
    <w:p w14:paraId="74314205" w14:textId="63632989" w:rsidR="00305582" w:rsidRDefault="00305582" w:rsidP="00305582">
      <w:r>
        <w:t xml:space="preserve">ai sensi dell’art. 9 del Regolamento Albo Fornitori di essere cancellata volontariamente dall’Albo medesimo, cosciente che questo comporterà l’impossibilità di essere reinseriti nell’Albo Fornitori per l’annualità di riferimento anche con presentazione di nuova modulistica di iscrizione. </w:t>
      </w:r>
    </w:p>
    <w:p w14:paraId="6517BADC" w14:textId="77777777" w:rsidR="00A72983" w:rsidRDefault="00A72983" w:rsidP="00305582"/>
    <w:p w14:paraId="71CAE161" w14:textId="77777777" w:rsidR="00A72983" w:rsidRDefault="00A72983" w:rsidP="00305582"/>
    <w:p w14:paraId="1837CD03" w14:textId="77777777" w:rsidR="00A72983" w:rsidRDefault="00305582" w:rsidP="00305582">
      <w:r>
        <w:t xml:space="preserve">Data </w:t>
      </w:r>
    </w:p>
    <w:p w14:paraId="0B0F96DA" w14:textId="77777777" w:rsidR="00A72983" w:rsidRDefault="00A72983" w:rsidP="00305582"/>
    <w:p w14:paraId="4F9FC763" w14:textId="2FC09B39" w:rsidR="00305582" w:rsidRDefault="00305582" w:rsidP="00305582">
      <w:r>
        <w:t>Il Dichiarante</w:t>
      </w:r>
    </w:p>
    <w:p w14:paraId="3DFCE81D" w14:textId="3FB10CB6" w:rsidR="00305582" w:rsidRDefault="00305582" w:rsidP="00305582">
      <w:r>
        <w:t> </w:t>
      </w:r>
    </w:p>
    <w:p w14:paraId="157EFFA0" w14:textId="18D96735" w:rsidR="00E66C8B" w:rsidRPr="007115A4" w:rsidRDefault="00BE5D8D" w:rsidP="00BE5D8D">
      <w:r>
        <w:t> </w:t>
      </w:r>
    </w:p>
    <w:sectPr w:rsidR="00E66C8B" w:rsidRPr="007115A4" w:rsidSect="00AF1011">
      <w:headerReference w:type="default" r:id="rId11"/>
      <w:footerReference w:type="defaul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9C81D" w14:textId="77777777" w:rsidR="00533350" w:rsidRDefault="00533350" w:rsidP="007115A4">
      <w:r>
        <w:separator/>
      </w:r>
    </w:p>
  </w:endnote>
  <w:endnote w:type="continuationSeparator" w:id="0">
    <w:p w14:paraId="071533DD" w14:textId="77777777" w:rsidR="00533350" w:rsidRDefault="00533350"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0DC1" w14:textId="77777777" w:rsidR="00261E5B" w:rsidRDefault="00261E5B" w:rsidP="00CF5568">
    <w:pPr>
      <w:pStyle w:val="Titolo3"/>
      <w:jc w:val="center"/>
    </w:pPr>
    <w:r>
      <w:fldChar w:fldCharType="begin"/>
    </w:r>
    <w:r>
      <w:instrText>PAGE   \* MERGEFORMAT</w:instrText>
    </w:r>
    <w:r>
      <w:fldChar w:fldCharType="separate"/>
    </w:r>
    <w:r>
      <w:t>2</w:t>
    </w:r>
    <w:r>
      <w:fldChar w:fldCharType="end"/>
    </w:r>
  </w:p>
  <w:p w14:paraId="18C34E8D" w14:textId="77777777" w:rsidR="00261E5B" w:rsidRDefault="00261E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DC186" w14:textId="77777777" w:rsidR="00533350" w:rsidRDefault="00533350" w:rsidP="007115A4">
      <w:r>
        <w:separator/>
      </w:r>
    </w:p>
  </w:footnote>
  <w:footnote w:type="continuationSeparator" w:id="0">
    <w:p w14:paraId="0C99CC71" w14:textId="77777777" w:rsidR="00533350" w:rsidRDefault="00533350" w:rsidP="0071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0B9E" w14:textId="68AA04C1" w:rsidR="00151201" w:rsidRDefault="00151201" w:rsidP="00151201">
    <w:pPr>
      <w:pStyle w:val="Intestazione"/>
      <w:tabs>
        <w:tab w:val="left" w:pos="1620"/>
      </w:tabs>
    </w:pPr>
    <w:r>
      <w:rPr>
        <w:noProof/>
      </w:rPr>
      <w:drawing>
        <wp:anchor distT="0" distB="0" distL="114300" distR="114300" simplePos="0" relativeHeight="251659264" behindDoc="0" locked="0" layoutInCell="1" allowOverlap="1" wp14:anchorId="5D854052" wp14:editId="461056B7">
          <wp:simplePos x="0" y="0"/>
          <wp:positionH relativeFrom="column">
            <wp:posOffset>-438150</wp:posOffset>
          </wp:positionH>
          <wp:positionV relativeFrom="paragraph">
            <wp:posOffset>-123825</wp:posOffset>
          </wp:positionV>
          <wp:extent cx="1692275" cy="876300"/>
          <wp:effectExtent l="0" t="0" r="3175" b="0"/>
          <wp:wrapSquare wrapText="bothSides"/>
          <wp:docPr id="20791946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1ADFBA2B" w14:textId="77777777" w:rsidR="00151201" w:rsidRDefault="00151201" w:rsidP="00151201">
    <w:pPr>
      <w:pStyle w:val="Intestazione"/>
      <w:tabs>
        <w:tab w:val="left" w:pos="1620"/>
      </w:tabs>
    </w:pPr>
  </w:p>
  <w:p w14:paraId="540DF0CC" w14:textId="77777777" w:rsidR="00151201" w:rsidRDefault="00151201" w:rsidP="00151201">
    <w:pPr>
      <w:pStyle w:val="Intestazione"/>
      <w:tabs>
        <w:tab w:val="left" w:pos="1620"/>
      </w:tabs>
    </w:pPr>
  </w:p>
  <w:p w14:paraId="46001F2E" w14:textId="77777777" w:rsidR="00151201" w:rsidRDefault="00151201" w:rsidP="00151201">
    <w:pPr>
      <w:pStyle w:val="Intestazione"/>
      <w:tabs>
        <w:tab w:val="left" w:pos="1620"/>
      </w:tabs>
    </w:pPr>
  </w:p>
  <w:p w14:paraId="2957A6D8" w14:textId="77777777" w:rsidR="00151201" w:rsidRDefault="0015120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3FC405B9"/>
    <w:multiLevelType w:val="hybridMultilevel"/>
    <w:tmpl w:val="B7D29D36"/>
    <w:lvl w:ilvl="0" w:tplc="2ABE3324">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E61E80"/>
    <w:multiLevelType w:val="hybridMultilevel"/>
    <w:tmpl w:val="6F962E3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5138723">
    <w:abstractNumId w:val="9"/>
  </w:num>
  <w:num w:numId="2" w16cid:durableId="1096630085">
    <w:abstractNumId w:val="7"/>
  </w:num>
  <w:num w:numId="3" w16cid:durableId="765658278">
    <w:abstractNumId w:val="6"/>
  </w:num>
  <w:num w:numId="4" w16cid:durableId="256137062">
    <w:abstractNumId w:val="5"/>
  </w:num>
  <w:num w:numId="5" w16cid:durableId="628322072">
    <w:abstractNumId w:val="4"/>
  </w:num>
  <w:num w:numId="6" w16cid:durableId="1422028123">
    <w:abstractNumId w:val="8"/>
  </w:num>
  <w:num w:numId="7" w16cid:durableId="562837221">
    <w:abstractNumId w:val="3"/>
  </w:num>
  <w:num w:numId="8" w16cid:durableId="1388721636">
    <w:abstractNumId w:val="2"/>
  </w:num>
  <w:num w:numId="9" w16cid:durableId="1338114419">
    <w:abstractNumId w:val="1"/>
  </w:num>
  <w:num w:numId="10" w16cid:durableId="318077291">
    <w:abstractNumId w:val="0"/>
  </w:num>
  <w:num w:numId="11" w16cid:durableId="1164931694">
    <w:abstractNumId w:val="14"/>
  </w:num>
  <w:num w:numId="12" w16cid:durableId="1389913555">
    <w:abstractNumId w:val="10"/>
  </w:num>
  <w:num w:numId="13" w16cid:durableId="977301658">
    <w:abstractNumId w:val="11"/>
  </w:num>
  <w:num w:numId="14" w16cid:durableId="837769914">
    <w:abstractNumId w:val="12"/>
  </w:num>
  <w:num w:numId="15" w16cid:durableId="157851909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8B"/>
    <w:rsid w:val="00014A25"/>
    <w:rsid w:val="0002207D"/>
    <w:rsid w:val="000339F9"/>
    <w:rsid w:val="000414DA"/>
    <w:rsid w:val="000B5950"/>
    <w:rsid w:val="000C3138"/>
    <w:rsid w:val="000E3A2C"/>
    <w:rsid w:val="00114A3F"/>
    <w:rsid w:val="00151201"/>
    <w:rsid w:val="00155750"/>
    <w:rsid w:val="00161A42"/>
    <w:rsid w:val="00194F30"/>
    <w:rsid w:val="00203C6E"/>
    <w:rsid w:val="002040A9"/>
    <w:rsid w:val="0023371B"/>
    <w:rsid w:val="002456B4"/>
    <w:rsid w:val="00261E5B"/>
    <w:rsid w:val="002664DA"/>
    <w:rsid w:val="002C0B05"/>
    <w:rsid w:val="002C3749"/>
    <w:rsid w:val="002D34F7"/>
    <w:rsid w:val="002E00F2"/>
    <w:rsid w:val="002F3986"/>
    <w:rsid w:val="00305582"/>
    <w:rsid w:val="003113B0"/>
    <w:rsid w:val="00346B0D"/>
    <w:rsid w:val="00352B94"/>
    <w:rsid w:val="00355B3C"/>
    <w:rsid w:val="00355D78"/>
    <w:rsid w:val="003756EC"/>
    <w:rsid w:val="00381E32"/>
    <w:rsid w:val="00384298"/>
    <w:rsid w:val="003C1E4A"/>
    <w:rsid w:val="003C20AF"/>
    <w:rsid w:val="00402D45"/>
    <w:rsid w:val="00427C5D"/>
    <w:rsid w:val="00440561"/>
    <w:rsid w:val="0045328E"/>
    <w:rsid w:val="004E108E"/>
    <w:rsid w:val="00531B37"/>
    <w:rsid w:val="00533350"/>
    <w:rsid w:val="00564774"/>
    <w:rsid w:val="005D04EB"/>
    <w:rsid w:val="0062305F"/>
    <w:rsid w:val="00645252"/>
    <w:rsid w:val="006732F8"/>
    <w:rsid w:val="006A1058"/>
    <w:rsid w:val="006D0564"/>
    <w:rsid w:val="006D3D74"/>
    <w:rsid w:val="007115A4"/>
    <w:rsid w:val="0073047C"/>
    <w:rsid w:val="00775655"/>
    <w:rsid w:val="007F5422"/>
    <w:rsid w:val="0083569A"/>
    <w:rsid w:val="008366BA"/>
    <w:rsid w:val="0085548D"/>
    <w:rsid w:val="00873690"/>
    <w:rsid w:val="008A78DC"/>
    <w:rsid w:val="008E25A5"/>
    <w:rsid w:val="008E5F23"/>
    <w:rsid w:val="008E77F0"/>
    <w:rsid w:val="00910C63"/>
    <w:rsid w:val="00923843"/>
    <w:rsid w:val="009446A2"/>
    <w:rsid w:val="009514AC"/>
    <w:rsid w:val="0096131B"/>
    <w:rsid w:val="009D4A78"/>
    <w:rsid w:val="009E4E70"/>
    <w:rsid w:val="00A56303"/>
    <w:rsid w:val="00A7256A"/>
    <w:rsid w:val="00A72983"/>
    <w:rsid w:val="00A9204E"/>
    <w:rsid w:val="00AB7575"/>
    <w:rsid w:val="00AC30BB"/>
    <w:rsid w:val="00AF1011"/>
    <w:rsid w:val="00B1177D"/>
    <w:rsid w:val="00B23BF0"/>
    <w:rsid w:val="00BE5D8D"/>
    <w:rsid w:val="00C112EF"/>
    <w:rsid w:val="00C361EE"/>
    <w:rsid w:val="00C80FA3"/>
    <w:rsid w:val="00CB7081"/>
    <w:rsid w:val="00CF5568"/>
    <w:rsid w:val="00D05E51"/>
    <w:rsid w:val="00D17A7D"/>
    <w:rsid w:val="00D7161F"/>
    <w:rsid w:val="00DA6662"/>
    <w:rsid w:val="00DE2A47"/>
    <w:rsid w:val="00E275FA"/>
    <w:rsid w:val="00E51585"/>
    <w:rsid w:val="00E66C8B"/>
    <w:rsid w:val="00E82F07"/>
    <w:rsid w:val="00EA6697"/>
    <w:rsid w:val="00EC4C59"/>
    <w:rsid w:val="00EF6B73"/>
    <w:rsid w:val="00F103BB"/>
    <w:rsid w:val="00F12F2C"/>
    <w:rsid w:val="00F20FF4"/>
    <w:rsid w:val="00F4369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DC9E"/>
  <w15:chartTrackingRefBased/>
  <w15:docId w15:val="{51558E02-30A8-46D1-BBC6-41AB8876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561"/>
    <w:pPr>
      <w:jc w:val="both"/>
    </w:pPr>
    <w:rPr>
      <w:rFonts w:ascii="Calibri" w:hAnsi="Calibri" w:cs="Calibri"/>
    </w:rPr>
  </w:style>
  <w:style w:type="paragraph" w:styleId="Titolo1">
    <w:name w:val="heading 1"/>
    <w:basedOn w:val="Normale"/>
    <w:next w:val="Normale"/>
    <w:link w:val="Titolo1Carattere"/>
    <w:autoRedefine/>
    <w:uiPriority w:val="9"/>
    <w:qFormat/>
    <w:rsid w:val="00A72983"/>
    <w:pPr>
      <w:keepNext/>
      <w:keepLines/>
      <w:spacing w:before="240"/>
      <w:jc w:val="left"/>
      <w:outlineLvl w:val="0"/>
    </w:pPr>
    <w:rPr>
      <w:rFonts w:eastAsiaTheme="majorEastAsia" w:cs="Calibri Light"/>
      <w:b/>
      <w:color w:val="000000" w:themeColor="text1"/>
      <w:sz w:val="24"/>
      <w:szCs w:val="32"/>
    </w:rPr>
  </w:style>
  <w:style w:type="paragraph" w:styleId="Titolo2">
    <w:name w:val="heading 2"/>
    <w:basedOn w:val="Normale"/>
    <w:next w:val="Normale"/>
    <w:link w:val="Titolo2Carattere"/>
    <w:autoRedefine/>
    <w:uiPriority w:val="9"/>
    <w:unhideWhenUsed/>
    <w:qFormat/>
    <w:rsid w:val="00384298"/>
    <w:pPr>
      <w:keepNext/>
      <w:keepLines/>
      <w:outlineLvl w:val="1"/>
    </w:pPr>
    <w:rPr>
      <w:rFonts w:eastAsiaTheme="majorEastAsia" w:cs="Calibri Light"/>
      <w:b/>
      <w:color w:val="000000" w:themeColor="text1"/>
      <w:szCs w:val="26"/>
    </w:rPr>
  </w:style>
  <w:style w:type="paragraph" w:styleId="Titolo3">
    <w:name w:val="heading 3"/>
    <w:basedOn w:val="Normale"/>
    <w:next w:val="Normale"/>
    <w:link w:val="Titolo3Carattere"/>
    <w:uiPriority w:val="9"/>
    <w:unhideWhenUsed/>
    <w:qFormat/>
    <w:rsid w:val="00346B0D"/>
    <w:pPr>
      <w:keepNext/>
      <w:keepLines/>
      <w:spacing w:before="40"/>
      <w:outlineLvl w:val="2"/>
    </w:pPr>
    <w:rPr>
      <w:rFonts w:eastAsiaTheme="majorEastAsia" w:cs="Calibri Light"/>
      <w:i/>
      <w:color w:val="000000" w:themeColor="text1"/>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2983"/>
    <w:rPr>
      <w:rFonts w:ascii="Calibri" w:eastAsiaTheme="majorEastAsia" w:hAnsi="Calibri" w:cs="Calibri Light"/>
      <w:b/>
      <w:color w:val="000000" w:themeColor="text1"/>
      <w:sz w:val="24"/>
      <w:szCs w:val="32"/>
    </w:rPr>
  </w:style>
  <w:style w:type="character" w:customStyle="1" w:styleId="Titolo2Carattere">
    <w:name w:val="Titolo 2 Carattere"/>
    <w:basedOn w:val="Carpredefinitoparagrafo"/>
    <w:link w:val="Titolo2"/>
    <w:uiPriority w:val="9"/>
    <w:rsid w:val="00384298"/>
    <w:rPr>
      <w:rFonts w:ascii="Calibri" w:eastAsiaTheme="majorEastAsia" w:hAnsi="Calibri" w:cs="Calibri Light"/>
      <w:b/>
      <w:color w:val="000000" w:themeColor="text1"/>
      <w:szCs w:val="26"/>
    </w:rPr>
  </w:style>
  <w:style w:type="character" w:customStyle="1" w:styleId="Titolo3Carattere">
    <w:name w:val="Titolo 3 Carattere"/>
    <w:basedOn w:val="Carpredefinitoparagrafo"/>
    <w:link w:val="Titolo3"/>
    <w:uiPriority w:val="9"/>
    <w:rsid w:val="00346B0D"/>
    <w:rPr>
      <w:rFonts w:ascii="Calibri" w:eastAsiaTheme="majorEastAsia" w:hAnsi="Calibri" w:cs="Calibri Light"/>
      <w:i/>
      <w:color w:val="000000" w:themeColor="text1"/>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iPriority w:val="99"/>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11"/>
      </w:numPr>
    </w:pPr>
  </w:style>
  <w:style w:type="numbering" w:styleId="1ai">
    <w:name w:val="Outline List 1"/>
    <w:basedOn w:val="Nessunelenco"/>
    <w:uiPriority w:val="99"/>
    <w:semiHidden/>
    <w:unhideWhenUsed/>
    <w:rsid w:val="007115A4"/>
    <w:pPr>
      <w:numPr>
        <w:numId w:val="12"/>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unhideWhenUsed/>
    <w:rsid w:val="007115A4"/>
    <w:pPr>
      <w:spacing w:after="100"/>
    </w:pPr>
  </w:style>
  <w:style w:type="paragraph" w:styleId="Sommario2">
    <w:name w:val="toc 2"/>
    <w:basedOn w:val="Normale"/>
    <w:next w:val="Normale"/>
    <w:autoRedefine/>
    <w:uiPriority w:val="39"/>
    <w:unhideWhenUsed/>
    <w:rsid w:val="007115A4"/>
    <w:pPr>
      <w:spacing w:after="100"/>
      <w:ind w:left="220"/>
    </w:pPr>
  </w:style>
  <w:style w:type="paragraph" w:styleId="Sommario3">
    <w:name w:val="toc 3"/>
    <w:basedOn w:val="Normale"/>
    <w:next w:val="Normale"/>
    <w:autoRedefine/>
    <w:uiPriority w:val="39"/>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6"/>
      </w:numPr>
      <w:contextualSpacing/>
    </w:pPr>
  </w:style>
  <w:style w:type="paragraph" w:styleId="Numeroelenco2">
    <w:name w:val="List Number 2"/>
    <w:basedOn w:val="Normale"/>
    <w:uiPriority w:val="99"/>
    <w:semiHidden/>
    <w:unhideWhenUsed/>
    <w:rsid w:val="007115A4"/>
    <w:pPr>
      <w:numPr>
        <w:numId w:val="7"/>
      </w:numPr>
      <w:contextualSpacing/>
    </w:pPr>
  </w:style>
  <w:style w:type="paragraph" w:styleId="Numeroelenco3">
    <w:name w:val="List Number 3"/>
    <w:basedOn w:val="Normale"/>
    <w:uiPriority w:val="99"/>
    <w:semiHidden/>
    <w:unhideWhenUsed/>
    <w:rsid w:val="007115A4"/>
    <w:pPr>
      <w:numPr>
        <w:numId w:val="8"/>
      </w:numPr>
      <w:contextualSpacing/>
    </w:pPr>
  </w:style>
  <w:style w:type="paragraph" w:styleId="Numeroelenco4">
    <w:name w:val="List Number 4"/>
    <w:basedOn w:val="Normale"/>
    <w:uiPriority w:val="99"/>
    <w:semiHidden/>
    <w:unhideWhenUsed/>
    <w:rsid w:val="007115A4"/>
    <w:pPr>
      <w:numPr>
        <w:numId w:val="9"/>
      </w:numPr>
      <w:contextualSpacing/>
    </w:pPr>
  </w:style>
  <w:style w:type="paragraph" w:styleId="Numeroelenco5">
    <w:name w:val="List Number 5"/>
    <w:basedOn w:val="Normale"/>
    <w:uiPriority w:val="99"/>
    <w:semiHidden/>
    <w:unhideWhenUsed/>
    <w:rsid w:val="007115A4"/>
    <w:pPr>
      <w:numPr>
        <w:numId w:val="10"/>
      </w:numPr>
      <w:contextualSpacing/>
    </w:pPr>
  </w:style>
  <w:style w:type="paragraph" w:styleId="Puntoelenco">
    <w:name w:val="List Bullet"/>
    <w:basedOn w:val="Normale"/>
    <w:uiPriority w:val="99"/>
    <w:semiHidden/>
    <w:unhideWhenUsed/>
    <w:rsid w:val="007115A4"/>
    <w:pPr>
      <w:numPr>
        <w:numId w:val="1"/>
      </w:numPr>
      <w:contextualSpacing/>
    </w:pPr>
  </w:style>
  <w:style w:type="paragraph" w:styleId="Puntoelenco2">
    <w:name w:val="List Bullet 2"/>
    <w:basedOn w:val="Normale"/>
    <w:uiPriority w:val="99"/>
    <w:semiHidden/>
    <w:unhideWhenUsed/>
    <w:rsid w:val="007115A4"/>
    <w:pPr>
      <w:numPr>
        <w:numId w:val="2"/>
      </w:numPr>
      <w:contextualSpacing/>
    </w:pPr>
  </w:style>
  <w:style w:type="paragraph" w:styleId="Puntoelenco3">
    <w:name w:val="List Bullet 3"/>
    <w:basedOn w:val="Normale"/>
    <w:uiPriority w:val="99"/>
    <w:semiHidden/>
    <w:unhideWhenUsed/>
    <w:rsid w:val="007115A4"/>
    <w:pPr>
      <w:numPr>
        <w:numId w:val="3"/>
      </w:numPr>
      <w:contextualSpacing/>
    </w:pPr>
  </w:style>
  <w:style w:type="paragraph" w:styleId="Puntoelenco4">
    <w:name w:val="List Bullet 4"/>
    <w:basedOn w:val="Normale"/>
    <w:uiPriority w:val="99"/>
    <w:semiHidden/>
    <w:unhideWhenUsed/>
    <w:rsid w:val="007115A4"/>
    <w:pPr>
      <w:numPr>
        <w:numId w:val="4"/>
      </w:numPr>
      <w:contextualSpacing/>
    </w:pPr>
  </w:style>
  <w:style w:type="paragraph" w:styleId="Puntoelenco5">
    <w:name w:val="List Bullet 5"/>
    <w:basedOn w:val="Normale"/>
    <w:uiPriority w:val="99"/>
    <w:semiHidden/>
    <w:unhideWhenUsed/>
    <w:rsid w:val="007115A4"/>
    <w:pPr>
      <w:numPr>
        <w:numId w:val="5"/>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13"/>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link w:val="NessunaspaziaturaCarattere"/>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 w:type="paragraph" w:customStyle="1" w:styleId="Default">
    <w:name w:val="Default"/>
    <w:rsid w:val="008A78DC"/>
    <w:pPr>
      <w:autoSpaceDE w:val="0"/>
      <w:autoSpaceDN w:val="0"/>
      <w:adjustRightInd w:val="0"/>
    </w:pPr>
    <w:rPr>
      <w:rFonts w:ascii="Times New Roman" w:hAnsi="Times New Roman" w:cs="Times New Roman"/>
      <w:color w:val="000000"/>
      <w:sz w:val="24"/>
      <w:szCs w:val="24"/>
    </w:rPr>
  </w:style>
  <w:style w:type="character" w:customStyle="1" w:styleId="NessunaspaziaturaCarattere">
    <w:name w:val="Nessuna spaziatura Carattere"/>
    <w:link w:val="Nessunaspaziatura"/>
    <w:uiPriority w:val="1"/>
    <w:rsid w:val="0015120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Microsoft\Office\16.0\DTS\it-IT%7bECBA9137-8923-4EC4-967B-0B1B40E68DED%7d\%7b670470DB-4274-4BC4-BAC7-A3C23BC5B3CC%7dTF2de6fc23-48e8-448b-960e-1bdc6e9248ab76b8c3e2_win32-efc6605279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{670470DB-4274-4BC4-BAC7-A3C23BC5B3CC}TF2de6fc23-48e8-448b-960e-1bdc6e9248ab76b8c3e2_win32-efc660527936.dotx</Template>
  <TotalTime>4</TotalTime>
  <Pages>11</Pages>
  <Words>2913</Words>
  <Characters>16606</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marina dimatteo</cp:lastModifiedBy>
  <cp:revision>3</cp:revision>
  <dcterms:created xsi:type="dcterms:W3CDTF">2025-09-03T07:06:00Z</dcterms:created>
  <dcterms:modified xsi:type="dcterms:W3CDTF">2025-11-27T18:25:00Z</dcterms:modified>
</cp:coreProperties>
</file>