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76031" w14:textId="43268B26" w:rsidR="002040A9" w:rsidRDefault="003756FF" w:rsidP="007E34C1">
      <w:r>
        <w:rPr>
          <w:noProof/>
        </w:rPr>
        <w:drawing>
          <wp:anchor distT="0" distB="0" distL="114300" distR="114300" simplePos="0" relativeHeight="251659264" behindDoc="0" locked="0" layoutInCell="1" allowOverlap="1" wp14:anchorId="6210D11C" wp14:editId="37C3B035">
            <wp:simplePos x="0" y="0"/>
            <wp:positionH relativeFrom="column">
              <wp:posOffset>-495300</wp:posOffset>
            </wp:positionH>
            <wp:positionV relativeFrom="paragraph">
              <wp:posOffset>0</wp:posOffset>
            </wp:positionV>
            <wp:extent cx="3238500" cy="1676400"/>
            <wp:effectExtent l="0" t="0" r="0" b="0"/>
            <wp:wrapSquare wrapText="bothSides"/>
            <wp:docPr id="107684678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B87D8" w14:textId="77777777" w:rsidR="002040A9" w:rsidRDefault="002040A9" w:rsidP="007E34C1"/>
    <w:p w14:paraId="0C536218" w14:textId="283BB814" w:rsidR="002040A9" w:rsidRDefault="002040A9" w:rsidP="007E34C1"/>
    <w:p w14:paraId="37F9E83D" w14:textId="77777777" w:rsidR="002040A9" w:rsidRDefault="002040A9" w:rsidP="007E34C1"/>
    <w:p w14:paraId="4187FC4F" w14:textId="77777777" w:rsidR="002040A9" w:rsidRDefault="002040A9" w:rsidP="007E34C1"/>
    <w:p w14:paraId="7B29BEDE" w14:textId="77777777" w:rsidR="002040A9" w:rsidRDefault="002040A9" w:rsidP="007E34C1"/>
    <w:p w14:paraId="218A8EA6" w14:textId="77777777" w:rsidR="002040A9" w:rsidRDefault="002040A9" w:rsidP="007E34C1"/>
    <w:p w14:paraId="21E8E54D" w14:textId="486AC579" w:rsidR="002040A9" w:rsidRDefault="002040A9" w:rsidP="007E34C1"/>
    <w:p w14:paraId="78571E67" w14:textId="77777777" w:rsidR="002040A9" w:rsidRDefault="002040A9" w:rsidP="007E34C1"/>
    <w:p w14:paraId="5B5A53B3" w14:textId="77777777" w:rsidR="002040A9" w:rsidRDefault="002040A9" w:rsidP="007E34C1"/>
    <w:p w14:paraId="330C94EA" w14:textId="77777777" w:rsidR="002040A9" w:rsidRDefault="002040A9" w:rsidP="007E34C1"/>
    <w:p w14:paraId="627E2C1D" w14:textId="77777777" w:rsidR="002040A9" w:rsidRDefault="002040A9" w:rsidP="007E34C1"/>
    <w:p w14:paraId="51271E72" w14:textId="77777777" w:rsidR="002040A9" w:rsidRDefault="002040A9" w:rsidP="007E34C1"/>
    <w:p w14:paraId="635AF89E" w14:textId="77777777" w:rsidR="002040A9" w:rsidRDefault="002040A9" w:rsidP="007E34C1"/>
    <w:p w14:paraId="18CF82FB" w14:textId="77777777" w:rsidR="002040A9" w:rsidRDefault="002040A9" w:rsidP="007E34C1"/>
    <w:p w14:paraId="575CE0AF" w14:textId="77777777" w:rsidR="003756FF" w:rsidRDefault="003756FF" w:rsidP="007E34C1"/>
    <w:p w14:paraId="0F7AAF07" w14:textId="77777777" w:rsidR="003756FF" w:rsidRDefault="003756FF" w:rsidP="007E34C1"/>
    <w:p w14:paraId="4471BFBB" w14:textId="77777777" w:rsidR="003756FF" w:rsidRDefault="003756FF" w:rsidP="007E34C1"/>
    <w:p w14:paraId="427AF716" w14:textId="77777777" w:rsidR="003756FF" w:rsidRDefault="003756FF" w:rsidP="007E34C1"/>
    <w:p w14:paraId="16E57A48" w14:textId="77777777" w:rsidR="003756FF" w:rsidRDefault="003756FF" w:rsidP="007E34C1"/>
    <w:p w14:paraId="5C0150F0" w14:textId="77777777" w:rsidR="003756FF" w:rsidRDefault="003756FF" w:rsidP="007E34C1"/>
    <w:p w14:paraId="20BC51A6" w14:textId="77777777" w:rsidR="003756FF" w:rsidRDefault="003756FF" w:rsidP="007E34C1"/>
    <w:p w14:paraId="368547BE" w14:textId="77777777" w:rsidR="003756FF" w:rsidRDefault="003756FF" w:rsidP="007E34C1"/>
    <w:p w14:paraId="4786834E" w14:textId="77777777" w:rsidR="003756FF" w:rsidRDefault="003756FF" w:rsidP="007E34C1"/>
    <w:p w14:paraId="496668B2" w14:textId="77777777" w:rsidR="003756FF" w:rsidRDefault="003756FF" w:rsidP="007E34C1"/>
    <w:p w14:paraId="1F3FF210" w14:textId="77777777" w:rsidR="002040A9" w:rsidRDefault="002040A9" w:rsidP="007E34C1"/>
    <w:p w14:paraId="3DD0008A" w14:textId="6547244D" w:rsidR="004A6A89" w:rsidRPr="003756FF" w:rsidRDefault="004A6A89" w:rsidP="003756FF">
      <w:pPr>
        <w:pStyle w:val="Nessunaspaziatura"/>
        <w:pBdr>
          <w:top w:val="single" w:sz="6" w:space="6" w:color="4472C4"/>
          <w:bottom w:val="single" w:sz="6" w:space="12" w:color="4472C4"/>
        </w:pBdr>
        <w:spacing w:after="240" w:line="276" w:lineRule="auto"/>
        <w:contextualSpacing/>
        <w:jc w:val="center"/>
        <w:rPr>
          <w:b/>
          <w:bCs/>
          <w:sz w:val="28"/>
          <w:szCs w:val="28"/>
        </w:rPr>
      </w:pPr>
      <w:r w:rsidRPr="003756FF">
        <w:rPr>
          <w:b/>
          <w:bCs/>
          <w:sz w:val="28"/>
          <w:szCs w:val="28"/>
        </w:rPr>
        <w:t xml:space="preserve">INFORMATIVA SUL TRATTAMENTO </w:t>
      </w:r>
    </w:p>
    <w:p w14:paraId="0C6999B4" w14:textId="5FEA6275" w:rsidR="004A6A89" w:rsidRPr="003756FF" w:rsidRDefault="004A6A89" w:rsidP="003756FF">
      <w:pPr>
        <w:pStyle w:val="Nessunaspaziatura"/>
        <w:pBdr>
          <w:top w:val="single" w:sz="6" w:space="6" w:color="4472C4"/>
          <w:bottom w:val="single" w:sz="6" w:space="12" w:color="4472C4"/>
        </w:pBdr>
        <w:spacing w:after="240" w:line="276" w:lineRule="auto"/>
        <w:contextualSpacing/>
        <w:jc w:val="center"/>
        <w:rPr>
          <w:b/>
          <w:bCs/>
          <w:sz w:val="28"/>
          <w:szCs w:val="28"/>
        </w:rPr>
      </w:pPr>
      <w:r w:rsidRPr="003756FF">
        <w:rPr>
          <w:b/>
          <w:bCs/>
          <w:sz w:val="28"/>
          <w:szCs w:val="28"/>
        </w:rPr>
        <w:t>DEI DATI PERSONALI</w:t>
      </w:r>
    </w:p>
    <w:p w14:paraId="2FDAB714" w14:textId="75487D94" w:rsidR="004A6A89" w:rsidRPr="003756FF" w:rsidRDefault="004A6A89" w:rsidP="003756FF">
      <w:pPr>
        <w:pStyle w:val="Nessunaspaziatura"/>
        <w:pBdr>
          <w:top w:val="single" w:sz="6" w:space="6" w:color="4472C4"/>
          <w:bottom w:val="single" w:sz="6" w:space="12" w:color="4472C4"/>
        </w:pBdr>
        <w:spacing w:after="240" w:line="276" w:lineRule="auto"/>
        <w:contextualSpacing/>
        <w:jc w:val="center"/>
        <w:rPr>
          <w:b/>
          <w:bCs/>
          <w:sz w:val="28"/>
          <w:szCs w:val="28"/>
        </w:rPr>
      </w:pPr>
      <w:r w:rsidRPr="003756FF">
        <w:rPr>
          <w:b/>
          <w:bCs/>
          <w:sz w:val="28"/>
          <w:szCs w:val="28"/>
        </w:rPr>
        <w:t xml:space="preserve">degli utenti che partecipano attraverso mezzi di videoconferenza </w:t>
      </w:r>
    </w:p>
    <w:p w14:paraId="6E3FA312" w14:textId="325C769F" w:rsidR="002040A9" w:rsidRDefault="004A6A89" w:rsidP="003756FF">
      <w:pPr>
        <w:pStyle w:val="Nessunaspaziatura"/>
        <w:pBdr>
          <w:top w:val="single" w:sz="6" w:space="6" w:color="4472C4"/>
          <w:bottom w:val="single" w:sz="6" w:space="12" w:color="4472C4"/>
        </w:pBdr>
        <w:spacing w:after="240" w:line="276" w:lineRule="auto"/>
        <w:contextualSpacing/>
        <w:jc w:val="center"/>
      </w:pPr>
      <w:r w:rsidRPr="003756FF">
        <w:rPr>
          <w:b/>
          <w:bCs/>
          <w:sz w:val="28"/>
          <w:szCs w:val="28"/>
        </w:rPr>
        <w:t>alle riunioni</w:t>
      </w:r>
      <w:r w:rsidR="003756FF">
        <w:rPr>
          <w:b/>
          <w:bCs/>
          <w:sz w:val="28"/>
          <w:szCs w:val="28"/>
        </w:rPr>
        <w:t xml:space="preserve"> </w:t>
      </w:r>
      <w:r w:rsidRPr="003756FF">
        <w:rPr>
          <w:b/>
          <w:bCs/>
          <w:sz w:val="28"/>
          <w:szCs w:val="28"/>
        </w:rPr>
        <w:t>organizzate dall’Ordine</w:t>
      </w:r>
    </w:p>
    <w:p w14:paraId="6D128A48" w14:textId="77777777" w:rsidR="002040A9" w:rsidRDefault="002040A9" w:rsidP="007E34C1"/>
    <w:p w14:paraId="42A188F6" w14:textId="77777777" w:rsidR="002040A9" w:rsidRDefault="002040A9" w:rsidP="007E34C1"/>
    <w:p w14:paraId="67F18145" w14:textId="77777777" w:rsidR="002040A9" w:rsidRDefault="002040A9" w:rsidP="007E34C1"/>
    <w:p w14:paraId="0C4986F0" w14:textId="7618E77F" w:rsidR="00D95CF4" w:rsidRDefault="00D95CF4" w:rsidP="007E34C1"/>
    <w:p w14:paraId="3475F045" w14:textId="77777777" w:rsidR="00D95CF4" w:rsidRDefault="00D95CF4" w:rsidP="007E34C1">
      <w:r>
        <w:br w:type="page"/>
      </w:r>
    </w:p>
    <w:p w14:paraId="5F91DB71" w14:textId="77777777" w:rsidR="003F0BCE" w:rsidRDefault="003F0BCE" w:rsidP="00BD51BD">
      <w:pPr>
        <w:pStyle w:val="Titolo2"/>
      </w:pPr>
    </w:p>
    <w:p w14:paraId="2A01BB42" w14:textId="77777777" w:rsidR="003F0BCE" w:rsidRDefault="003F0BCE" w:rsidP="003F0BCE">
      <w:pPr>
        <w:rPr>
          <w:b/>
          <w:bCs/>
        </w:rPr>
      </w:pPr>
    </w:p>
    <w:p w14:paraId="22D34676" w14:textId="35A58590" w:rsidR="003F0BCE" w:rsidRPr="00312FC2" w:rsidRDefault="003F0BCE" w:rsidP="003F0BCE">
      <w:pPr>
        <w:rPr>
          <w:b/>
          <w:bCs/>
        </w:rPr>
      </w:pPr>
      <w:r w:rsidRPr="00312FC2">
        <w:rPr>
          <w:b/>
          <w:bCs/>
        </w:rPr>
        <w:t xml:space="preserve">CONSIGLIO DELL’ORDINE DEGLI ARCHITETTI PIANIFICATORI PAESAGGISTI E CONSERVATORI DELLA PROVINCIA DI BARLETTA-ANDRIA-TRANI </w:t>
      </w:r>
    </w:p>
    <w:p w14:paraId="1E42F3B6" w14:textId="77777777" w:rsidR="003F0BCE" w:rsidRPr="00312FC2" w:rsidRDefault="003F0BCE" w:rsidP="003F0BCE">
      <w:r w:rsidRPr="00312FC2">
        <w:t>quadriennio 20</w:t>
      </w:r>
      <w:r>
        <w:t>23</w:t>
      </w:r>
      <w:r w:rsidRPr="00312FC2">
        <w:t>/202</w:t>
      </w:r>
      <w:r>
        <w:t>7</w:t>
      </w:r>
    </w:p>
    <w:p w14:paraId="098C549A" w14:textId="77777777" w:rsidR="003F0BCE" w:rsidRPr="00312FC2" w:rsidRDefault="003F0BCE" w:rsidP="003F0BCE"/>
    <w:p w14:paraId="6796565C" w14:textId="77777777" w:rsidR="003F0BCE" w:rsidRPr="00312FC2" w:rsidRDefault="003F0BCE" w:rsidP="003F0BCE"/>
    <w:p w14:paraId="0D7BED07" w14:textId="77777777" w:rsidR="003F0BCE" w:rsidRDefault="003F0BCE" w:rsidP="003F0BCE"/>
    <w:p w14:paraId="6640E4B5" w14:textId="77777777" w:rsidR="003F0BCE" w:rsidRDefault="003F0BCE" w:rsidP="003F0BCE">
      <w:pPr>
        <w:rPr>
          <w:b/>
          <w:bCs/>
        </w:rPr>
      </w:pPr>
      <w:r w:rsidRPr="00312FC2">
        <w:t xml:space="preserve">Presidente </w:t>
      </w:r>
      <w:r>
        <w:rPr>
          <w:b/>
          <w:bCs/>
        </w:rPr>
        <w:t>Andrea</w:t>
      </w:r>
      <w:r w:rsidRPr="00312FC2">
        <w:rPr>
          <w:b/>
          <w:bCs/>
        </w:rPr>
        <w:t xml:space="preserve"> </w:t>
      </w:r>
      <w:r>
        <w:rPr>
          <w:b/>
          <w:bCs/>
        </w:rPr>
        <w:t>ROSELLI</w:t>
      </w:r>
    </w:p>
    <w:p w14:paraId="6292D250" w14:textId="77777777" w:rsidR="003F0BCE" w:rsidRDefault="003F0BCE" w:rsidP="003F0BCE">
      <w:pPr>
        <w:rPr>
          <w:b/>
          <w:bCs/>
        </w:rPr>
      </w:pPr>
    </w:p>
    <w:p w14:paraId="359B29BE" w14:textId="77777777" w:rsidR="003F0BCE" w:rsidRPr="00312FC2" w:rsidRDefault="003F0BCE" w:rsidP="003F0BCE">
      <w:r w:rsidRPr="00BB5D29">
        <w:t>Vice Presidente</w:t>
      </w:r>
      <w:r>
        <w:rPr>
          <w:b/>
          <w:bCs/>
        </w:rPr>
        <w:t xml:space="preserve"> Maria Antonietta DIMATTEO</w:t>
      </w:r>
    </w:p>
    <w:p w14:paraId="1C9D4055" w14:textId="77777777" w:rsidR="003F0BCE" w:rsidRPr="00312FC2" w:rsidRDefault="003F0BCE" w:rsidP="003F0BCE"/>
    <w:p w14:paraId="57B9BC58" w14:textId="77777777" w:rsidR="003F0BCE" w:rsidRPr="00312FC2" w:rsidRDefault="003F0BCE" w:rsidP="003F0BCE">
      <w:pPr>
        <w:rPr>
          <w:b/>
          <w:bCs/>
        </w:rPr>
      </w:pPr>
      <w:r w:rsidRPr="00312FC2">
        <w:t xml:space="preserve">Segretario </w:t>
      </w:r>
      <w:r w:rsidRPr="00312FC2">
        <w:rPr>
          <w:b/>
          <w:bCs/>
        </w:rPr>
        <w:t>Sabino ANIELLO</w:t>
      </w:r>
    </w:p>
    <w:p w14:paraId="0B7B500B" w14:textId="77777777" w:rsidR="003F0BCE" w:rsidRPr="00312FC2" w:rsidRDefault="003F0BCE" w:rsidP="003F0BCE"/>
    <w:p w14:paraId="14BA61D5" w14:textId="77777777" w:rsidR="003F0BCE" w:rsidRPr="00312FC2" w:rsidRDefault="003F0BCE" w:rsidP="003F0BCE">
      <w:r w:rsidRPr="00312FC2">
        <w:t xml:space="preserve">Tesoriere </w:t>
      </w:r>
      <w:r>
        <w:rPr>
          <w:b/>
          <w:bCs/>
        </w:rPr>
        <w:t>Fiore</w:t>
      </w:r>
      <w:r w:rsidRPr="00312FC2">
        <w:rPr>
          <w:b/>
          <w:bCs/>
        </w:rPr>
        <w:t xml:space="preserve"> F</w:t>
      </w:r>
      <w:r>
        <w:rPr>
          <w:b/>
          <w:bCs/>
        </w:rPr>
        <w:t>RESTA</w:t>
      </w:r>
    </w:p>
    <w:p w14:paraId="4D47E5D2" w14:textId="77777777" w:rsidR="003F0BCE" w:rsidRPr="00312FC2" w:rsidRDefault="003F0BCE" w:rsidP="003F0BCE"/>
    <w:p w14:paraId="5A488107" w14:textId="77777777" w:rsidR="003F0BCE" w:rsidRDefault="003F0BCE" w:rsidP="003F0BCE"/>
    <w:p w14:paraId="2A8ADE48" w14:textId="77777777" w:rsidR="003F0BCE" w:rsidRDefault="003F0BCE" w:rsidP="003F0BCE"/>
    <w:p w14:paraId="2C7E49D9" w14:textId="77777777" w:rsidR="003F0BCE" w:rsidRPr="00312FC2" w:rsidRDefault="003F0BCE" w:rsidP="003F0BCE">
      <w:r w:rsidRPr="00312FC2">
        <w:t xml:space="preserve">Consiglieri </w:t>
      </w:r>
    </w:p>
    <w:p w14:paraId="03E3CD92" w14:textId="77777777" w:rsidR="003F0BCE" w:rsidRPr="00312FC2" w:rsidRDefault="003F0BCE" w:rsidP="003F0BCE">
      <w:pPr>
        <w:rPr>
          <w:b/>
          <w:bCs/>
        </w:rPr>
      </w:pPr>
      <w:r>
        <w:rPr>
          <w:b/>
          <w:bCs/>
        </w:rPr>
        <w:t>Claudia MARCIANO</w:t>
      </w:r>
      <w:r w:rsidRPr="00312FC2">
        <w:rPr>
          <w:b/>
          <w:bCs/>
        </w:rPr>
        <w:t xml:space="preserve"> ANIELLO</w:t>
      </w:r>
    </w:p>
    <w:p w14:paraId="5552154E" w14:textId="77777777" w:rsidR="003F0BCE" w:rsidRPr="00312FC2" w:rsidRDefault="003F0BCE" w:rsidP="003F0BCE">
      <w:pPr>
        <w:rPr>
          <w:b/>
          <w:bCs/>
        </w:rPr>
      </w:pPr>
    </w:p>
    <w:p w14:paraId="4908452D" w14:textId="77777777" w:rsidR="003F0BCE" w:rsidRPr="00312FC2" w:rsidRDefault="003F0BCE" w:rsidP="003F0BCE">
      <w:pPr>
        <w:rPr>
          <w:b/>
          <w:bCs/>
        </w:rPr>
      </w:pPr>
      <w:r>
        <w:rPr>
          <w:b/>
          <w:bCs/>
        </w:rPr>
        <w:t>Antonio</w:t>
      </w:r>
      <w:r w:rsidRPr="00312FC2">
        <w:rPr>
          <w:b/>
          <w:bCs/>
        </w:rPr>
        <w:t xml:space="preserve"> </w:t>
      </w:r>
      <w:r>
        <w:rPr>
          <w:b/>
          <w:bCs/>
        </w:rPr>
        <w:t>MARZULLI</w:t>
      </w:r>
    </w:p>
    <w:p w14:paraId="5D52A224" w14:textId="77777777" w:rsidR="003F0BCE" w:rsidRPr="00312FC2" w:rsidRDefault="003F0BCE" w:rsidP="003F0BCE">
      <w:pPr>
        <w:rPr>
          <w:b/>
          <w:bCs/>
        </w:rPr>
      </w:pPr>
    </w:p>
    <w:p w14:paraId="46233444" w14:textId="77777777" w:rsidR="003F0BCE" w:rsidRPr="00312FC2" w:rsidRDefault="003F0BCE" w:rsidP="003F0BCE">
      <w:pPr>
        <w:rPr>
          <w:b/>
          <w:bCs/>
        </w:rPr>
      </w:pPr>
      <w:r w:rsidRPr="00312FC2">
        <w:rPr>
          <w:b/>
          <w:bCs/>
        </w:rPr>
        <w:t>Pierluigi PINDINELLI</w:t>
      </w:r>
    </w:p>
    <w:p w14:paraId="4F98F1D7" w14:textId="77777777" w:rsidR="003F0BCE" w:rsidRPr="00312FC2" w:rsidRDefault="003F0BCE" w:rsidP="003F0BCE">
      <w:pPr>
        <w:rPr>
          <w:b/>
          <w:bCs/>
        </w:rPr>
      </w:pPr>
    </w:p>
    <w:p w14:paraId="3982967A" w14:textId="77777777" w:rsidR="003F0BCE" w:rsidRPr="00312FC2" w:rsidRDefault="003F0BCE" w:rsidP="003F0BCE">
      <w:pPr>
        <w:rPr>
          <w:b/>
          <w:bCs/>
        </w:rPr>
      </w:pPr>
      <w:r w:rsidRPr="00312FC2">
        <w:rPr>
          <w:b/>
          <w:bCs/>
        </w:rPr>
        <w:t>Angel</w:t>
      </w:r>
      <w:r>
        <w:rPr>
          <w:b/>
          <w:bCs/>
        </w:rPr>
        <w:t>o RIONTINO</w:t>
      </w:r>
    </w:p>
    <w:p w14:paraId="61D3AA33" w14:textId="77777777" w:rsidR="003F0BCE" w:rsidRPr="00312FC2" w:rsidRDefault="003F0BCE" w:rsidP="003F0BCE">
      <w:pPr>
        <w:rPr>
          <w:b/>
          <w:bCs/>
        </w:rPr>
      </w:pPr>
    </w:p>
    <w:p w14:paraId="1035453D" w14:textId="77777777" w:rsidR="003F0BCE" w:rsidRPr="00312FC2" w:rsidRDefault="003F0BCE" w:rsidP="003F0BCE">
      <w:pPr>
        <w:rPr>
          <w:b/>
          <w:bCs/>
        </w:rPr>
      </w:pPr>
      <w:r>
        <w:rPr>
          <w:b/>
          <w:bCs/>
        </w:rPr>
        <w:t>Marco</w:t>
      </w:r>
      <w:r w:rsidRPr="00312FC2">
        <w:rPr>
          <w:b/>
          <w:bCs/>
        </w:rPr>
        <w:t xml:space="preserve"> </w:t>
      </w:r>
      <w:r>
        <w:rPr>
          <w:b/>
          <w:bCs/>
        </w:rPr>
        <w:t>STIGLIANO</w:t>
      </w:r>
    </w:p>
    <w:p w14:paraId="66ADFF69" w14:textId="77777777" w:rsidR="003F0BCE" w:rsidRPr="00312FC2" w:rsidRDefault="003F0BCE" w:rsidP="003F0BCE">
      <w:pPr>
        <w:rPr>
          <w:b/>
          <w:bCs/>
        </w:rPr>
      </w:pPr>
    </w:p>
    <w:p w14:paraId="3C2C5F92" w14:textId="77777777" w:rsidR="003F0BCE" w:rsidRPr="00312FC2" w:rsidRDefault="003F0BCE" w:rsidP="003F0BCE">
      <w:pPr>
        <w:rPr>
          <w:b/>
          <w:bCs/>
        </w:rPr>
      </w:pPr>
      <w:r>
        <w:rPr>
          <w:b/>
          <w:bCs/>
        </w:rPr>
        <w:t>Domenico</w:t>
      </w:r>
      <w:r w:rsidRPr="00312FC2">
        <w:rPr>
          <w:b/>
          <w:bCs/>
        </w:rPr>
        <w:t xml:space="preserve"> </w:t>
      </w:r>
      <w:r>
        <w:rPr>
          <w:b/>
          <w:bCs/>
        </w:rPr>
        <w:t>TRITTO</w:t>
      </w:r>
    </w:p>
    <w:p w14:paraId="0D5B4A9F" w14:textId="77777777" w:rsidR="003F0BCE" w:rsidRPr="00312FC2" w:rsidRDefault="003F0BCE" w:rsidP="003F0BCE">
      <w:pPr>
        <w:rPr>
          <w:b/>
          <w:bCs/>
        </w:rPr>
      </w:pPr>
    </w:p>
    <w:p w14:paraId="024A5C6E" w14:textId="77777777" w:rsidR="003F0BCE" w:rsidRPr="00312FC2" w:rsidRDefault="003F0BCE" w:rsidP="003F0BCE">
      <w:pPr>
        <w:rPr>
          <w:b/>
          <w:bCs/>
        </w:rPr>
      </w:pPr>
      <w:r w:rsidRPr="00312FC2">
        <w:rPr>
          <w:b/>
          <w:bCs/>
        </w:rPr>
        <w:t>Michelangelo PAPAGNI (arch. Iunior)</w:t>
      </w:r>
    </w:p>
    <w:p w14:paraId="79C890F2" w14:textId="77777777" w:rsidR="003F0BCE" w:rsidRPr="00312FC2" w:rsidRDefault="003F0BCE" w:rsidP="003F0BCE">
      <w:pPr>
        <w:rPr>
          <w:b/>
          <w:bCs/>
        </w:rPr>
      </w:pPr>
    </w:p>
    <w:p w14:paraId="7EC11954" w14:textId="50F5B5C2" w:rsidR="003F0BCE" w:rsidRDefault="003F0BCE">
      <w:pPr>
        <w:jc w:val="left"/>
        <w:rPr>
          <w:rFonts w:eastAsiaTheme="majorEastAsia" w:cs="Calibri Light"/>
          <w:b/>
          <w:color w:val="000000" w:themeColor="text1"/>
          <w:szCs w:val="26"/>
        </w:rPr>
      </w:pPr>
      <w:r>
        <w:br w:type="page"/>
      </w:r>
    </w:p>
    <w:p w14:paraId="7D4AB242" w14:textId="77777777" w:rsidR="003F0BCE" w:rsidRDefault="003F0BCE" w:rsidP="00BD51BD">
      <w:pPr>
        <w:pStyle w:val="Titolo2"/>
      </w:pPr>
    </w:p>
    <w:p w14:paraId="60338D4A" w14:textId="6BB44B7E" w:rsidR="004A6A89" w:rsidRDefault="00BD51BD" w:rsidP="00BD51BD">
      <w:pPr>
        <w:pStyle w:val="Titolo2"/>
      </w:pPr>
      <w:r>
        <w:t>P</w:t>
      </w:r>
      <w:r w:rsidR="004A6A89">
        <w:t>ERCHÉ QUESTE INFORMAZIONI</w:t>
      </w:r>
    </w:p>
    <w:p w14:paraId="34C03317" w14:textId="77777777" w:rsidR="004A6A89" w:rsidRDefault="004A6A89" w:rsidP="004A6A89">
      <w:r>
        <w:t>Ai sensi del Regolamento (UE) 2016/679 (di seguito “GDPR”), questa informativa descrive le modalità di trattamento dei dati personali degli utenti che partecipano alle riunioni organizzate dall’Ordine attraverso mezzi di videoconferenza messi a disposizione dall’Ordine.</w:t>
      </w:r>
    </w:p>
    <w:p w14:paraId="4C74BFB6" w14:textId="77777777" w:rsidR="004A6A89" w:rsidRDefault="004A6A89" w:rsidP="004A6A89">
      <w:r>
        <w:t>Le presenti informazioni non riguardano altre forme di partecipazione da remoto alle suddette riunioni attraverso mezzi diversi da quelli messi a disposizione dall’Ordine.</w:t>
      </w:r>
    </w:p>
    <w:p w14:paraId="35EB9876" w14:textId="77777777" w:rsidR="004A6A89" w:rsidRDefault="004A6A89" w:rsidP="004A6A89"/>
    <w:p w14:paraId="2A44BD90" w14:textId="77777777" w:rsidR="004A6A89" w:rsidRDefault="004A6A89" w:rsidP="004A6A89">
      <w:pPr>
        <w:pStyle w:val="Titolo2"/>
      </w:pPr>
      <w:r>
        <w:t>TITOLARE DEL TRATTAMENTO</w:t>
      </w:r>
    </w:p>
    <w:p w14:paraId="2324F68A" w14:textId="4F3548E5" w:rsidR="004A6A89" w:rsidRDefault="004A6A89" w:rsidP="004A6A89">
      <w:r>
        <w:t xml:space="preserve">Titolare del trattamento è il Consiglio dell’Ordine degli Architetti, Pianificatori, Paesaggisti e Conservatori con sede in </w:t>
      </w:r>
      <w:r w:rsidR="003756FF">
        <w:t xml:space="preserve">Trani </w:t>
      </w:r>
      <w:r>
        <w:t xml:space="preserve">via </w:t>
      </w:r>
      <w:r w:rsidR="003756FF">
        <w:t>Ognissanti</w:t>
      </w:r>
      <w:r>
        <w:t xml:space="preserve"> n. </w:t>
      </w:r>
      <w:r w:rsidR="003756FF">
        <w:t>123</w:t>
      </w:r>
    </w:p>
    <w:p w14:paraId="00931C95" w14:textId="58E2961D" w:rsidR="004A6A89" w:rsidRDefault="004A6A89" w:rsidP="004A6A89">
      <w:r>
        <w:t>Email: __________________</w:t>
      </w:r>
    </w:p>
    <w:p w14:paraId="26BC3E9F" w14:textId="77777777" w:rsidR="004A6A89" w:rsidRDefault="004A6A89" w:rsidP="004A6A89">
      <w:r>
        <w:t>PEC: ____________________</w:t>
      </w:r>
    </w:p>
    <w:p w14:paraId="1EBB1FF9" w14:textId="7A71E449" w:rsidR="004A6A89" w:rsidRDefault="004A6A89" w:rsidP="004A6A89">
      <w:r>
        <w:t>Telefono: +39 __________________.</w:t>
      </w:r>
    </w:p>
    <w:p w14:paraId="0BC65A01" w14:textId="77777777" w:rsidR="004A6A89" w:rsidRDefault="004A6A89" w:rsidP="004A6A89"/>
    <w:p w14:paraId="53779F95" w14:textId="77777777" w:rsidR="004A6A89" w:rsidRDefault="004A6A89" w:rsidP="004A6A89">
      <w:pPr>
        <w:pStyle w:val="Titolo2"/>
      </w:pPr>
      <w:r>
        <w:t>RESPONSABILE DELLA PROTEZIONE DEI DATI</w:t>
      </w:r>
    </w:p>
    <w:p w14:paraId="2F31F6B4" w14:textId="77777777" w:rsidR="004A6A89" w:rsidRDefault="004A6A89" w:rsidP="004A6A89">
      <w:r>
        <w:t xml:space="preserve">Il DPO ovvero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  <w:r>
        <w:t xml:space="preserve"> (anche denominato Responsabile della Protezione dei Dati) nominato dall’Ordine è raggiungibile al seguente indirizzo:</w:t>
      </w:r>
    </w:p>
    <w:p w14:paraId="2AD211D6" w14:textId="77777777" w:rsidR="004A6A89" w:rsidRDefault="004A6A89" w:rsidP="004A6A89">
      <w:r>
        <w:t>Consiglio dell’Ordine degli Architetti, Pianificatori, Paesaggisti e Conservatori</w:t>
      </w:r>
    </w:p>
    <w:p w14:paraId="58030C4B" w14:textId="77777777" w:rsidR="004A6A89" w:rsidRDefault="004A6A89" w:rsidP="004A6A89">
      <w:r>
        <w:t xml:space="preserve">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Officer</w:t>
      </w:r>
      <w:proofErr w:type="spellEnd"/>
    </w:p>
    <w:p w14:paraId="547804CB" w14:textId="13EB7C07" w:rsidR="004A6A89" w:rsidRDefault="004A6A89" w:rsidP="004A6A89">
      <w:r>
        <w:t xml:space="preserve">Via _______________ n. _____, città_____________, email: </w:t>
      </w:r>
      <w:proofErr w:type="spellStart"/>
      <w:r>
        <w:t>dpo</w:t>
      </w:r>
      <w:proofErr w:type="spellEnd"/>
      <w:r>
        <w:t>@____________.</w:t>
      </w:r>
    </w:p>
    <w:p w14:paraId="1B5CBD42" w14:textId="77777777" w:rsidR="004A6A89" w:rsidRDefault="004A6A89" w:rsidP="004A6A89"/>
    <w:p w14:paraId="4FD55AD4" w14:textId="77777777" w:rsidR="004A6A89" w:rsidRDefault="004A6A89" w:rsidP="004A6A89">
      <w:pPr>
        <w:pStyle w:val="Titolo2"/>
      </w:pPr>
      <w:r>
        <w:t>INTERESSATI</w:t>
      </w:r>
    </w:p>
    <w:p w14:paraId="470A464A" w14:textId="77777777" w:rsidR="004A6A89" w:rsidRDefault="004A6A89" w:rsidP="004A6A89">
      <w:r>
        <w:t>La presente informativa si rivolge ai componenti invitati a partecipare alle riunioni.</w:t>
      </w:r>
    </w:p>
    <w:p w14:paraId="70376576" w14:textId="77777777" w:rsidR="004A6A89" w:rsidRDefault="004A6A89" w:rsidP="004A6A89">
      <w:r>
        <w:t>Si precisa che le informazioni qui riportate non riguardano solo i partecipanti collegati da remoto, ma anche quelli presenti fisicamente presso il luogo dell’incontro, i cui dati personali possono essere raccolti attraverso le apparecchiature di ripresa audio/video ivi presenti.</w:t>
      </w:r>
    </w:p>
    <w:p w14:paraId="183C653E" w14:textId="77777777" w:rsidR="004A6A89" w:rsidRDefault="004A6A89" w:rsidP="004A6A89"/>
    <w:p w14:paraId="6004BB49" w14:textId="77777777" w:rsidR="004A6A89" w:rsidRDefault="004A6A89" w:rsidP="004A6A89">
      <w:pPr>
        <w:pStyle w:val="Titolo2"/>
      </w:pPr>
      <w:r>
        <w:t>BASE GIURIDICA E FINALITÀ DEL TRATTAMENTO</w:t>
      </w:r>
    </w:p>
    <w:p w14:paraId="3091CF77" w14:textId="77777777" w:rsidR="004A6A89" w:rsidRDefault="004A6A89" w:rsidP="004A6A89">
      <w:r>
        <w:t>I dati personali indicati in questa pagina sono trattati dall’Ordine nell’esecuzione dei propri compiti di interesse pubblico o comunque connessi all’esercizio dei propri pubblici poteri (art. 6, par. 2 lett. e del GDPR), con particolare riferimento a quanto previsto nel Regolamento riportante la “Disciplina delle sedute in videoconferenza del Consiglio dell’Ordine degli Architetti Pianificatori Paesaggisti e Conservatori, delle Commissioni e dei Gruppi di Lavoro e Operativi o in altro modo denominati istituiti nell’ambito delle attività dell’Ordine.</w:t>
      </w:r>
    </w:p>
    <w:p w14:paraId="64D0C9F1" w14:textId="77777777" w:rsidR="004A6A89" w:rsidRDefault="004A6A89" w:rsidP="004A6A89">
      <w:r>
        <w:t>La finalità è quella di permettere lo svolgimento in forma integralmente telematica o mista delle riunioni, nonché, quanto alla eventuale registrazione delle sedute e alla loro eventuale pubblicazione presso il portale web dell’Ordine, quella di agevolare la verbalizzazione delle sedute stesse e di consentire la massima diffusione possibile dei temi in esse trattati e delle decisioni assunte presso gli iscritti e presso ogni soggetto avente diritto a parteciparvi.</w:t>
      </w:r>
    </w:p>
    <w:p w14:paraId="38E007DB" w14:textId="77777777" w:rsidR="004A6A89" w:rsidRDefault="004A6A89" w:rsidP="004A6A89"/>
    <w:p w14:paraId="5C0FC98D" w14:textId="77777777" w:rsidR="004A6A89" w:rsidRPr="00D66C8D" w:rsidRDefault="004A6A89" w:rsidP="007E34C1"/>
    <w:sectPr w:rsidR="004A6A89" w:rsidRPr="00D66C8D" w:rsidSect="00AF1011">
      <w:headerReference w:type="default" r:id="rId11"/>
      <w:footerReference w:type="default" r:id="rId12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0CEC" w14:textId="77777777" w:rsidR="00F94DD4" w:rsidRDefault="00F94DD4" w:rsidP="007115A4">
      <w:r>
        <w:separator/>
      </w:r>
    </w:p>
  </w:endnote>
  <w:endnote w:type="continuationSeparator" w:id="0">
    <w:p w14:paraId="5F258CBF" w14:textId="77777777" w:rsidR="00F94DD4" w:rsidRDefault="00F94DD4" w:rsidP="00711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F0DC1" w14:textId="77777777" w:rsidR="00261E5B" w:rsidRDefault="00261E5B" w:rsidP="00CF5568">
    <w:pPr>
      <w:pStyle w:val="Titolo3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8C34E8D" w14:textId="77777777" w:rsidR="00261E5B" w:rsidRDefault="00261E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8235" w14:textId="77777777" w:rsidR="00F94DD4" w:rsidRDefault="00F94DD4" w:rsidP="007115A4">
      <w:r>
        <w:separator/>
      </w:r>
    </w:p>
  </w:footnote>
  <w:footnote w:type="continuationSeparator" w:id="0">
    <w:p w14:paraId="4E3614FF" w14:textId="77777777" w:rsidR="00F94DD4" w:rsidRDefault="00F94DD4" w:rsidP="00711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FB6B0" w14:textId="1034B063" w:rsidR="003F0BCE" w:rsidRDefault="003F0BCE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5F7000" wp14:editId="087B91A5">
          <wp:simplePos x="0" y="0"/>
          <wp:positionH relativeFrom="column">
            <wp:posOffset>-352425</wp:posOffset>
          </wp:positionH>
          <wp:positionV relativeFrom="paragraph">
            <wp:posOffset>-161925</wp:posOffset>
          </wp:positionV>
          <wp:extent cx="1692275" cy="876300"/>
          <wp:effectExtent l="0" t="0" r="3175" b="0"/>
          <wp:wrapSquare wrapText="bothSides"/>
          <wp:docPr id="207919464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22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069B3E" w14:textId="77777777" w:rsidR="003F0BCE" w:rsidRDefault="003F0BCE">
    <w:pPr>
      <w:pStyle w:val="Intestazione"/>
    </w:pPr>
  </w:p>
  <w:p w14:paraId="4D439D2C" w14:textId="77777777" w:rsidR="003F0BCE" w:rsidRDefault="003F0BCE">
    <w:pPr>
      <w:pStyle w:val="Intestazione"/>
    </w:pPr>
  </w:p>
  <w:p w14:paraId="444417D6" w14:textId="77777777" w:rsidR="003F0BCE" w:rsidRDefault="003F0BC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B7C2C30"/>
    <w:lvl w:ilvl="0">
      <w:start w:val="1"/>
      <w:numFmt w:val="decimal"/>
      <w:pStyle w:val="Numeroelenco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442BC74"/>
    <w:lvl w:ilvl="0">
      <w:start w:val="1"/>
      <w:numFmt w:val="decimal"/>
      <w:pStyle w:val="Numeroelenco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602408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C38BCA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9C0CEB4"/>
    <w:lvl w:ilvl="0">
      <w:start w:val="1"/>
      <w:numFmt w:val="bullet"/>
      <w:pStyle w:val="Puntoelenco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ECEA3E8"/>
    <w:lvl w:ilvl="0">
      <w:start w:val="1"/>
      <w:numFmt w:val="bullet"/>
      <w:pStyle w:val="Puntoelenco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F12DD1E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64930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1AE11A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F4380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18A32A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6CA1D2A"/>
    <w:multiLevelType w:val="multilevel"/>
    <w:tmpl w:val="04090023"/>
    <w:styleLink w:val="ArticoloSezione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5E536AB3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95138723">
    <w:abstractNumId w:val="9"/>
  </w:num>
  <w:num w:numId="2" w16cid:durableId="1096630085">
    <w:abstractNumId w:val="7"/>
  </w:num>
  <w:num w:numId="3" w16cid:durableId="765658278">
    <w:abstractNumId w:val="6"/>
  </w:num>
  <w:num w:numId="4" w16cid:durableId="256137062">
    <w:abstractNumId w:val="5"/>
  </w:num>
  <w:num w:numId="5" w16cid:durableId="628322072">
    <w:abstractNumId w:val="4"/>
  </w:num>
  <w:num w:numId="6" w16cid:durableId="1422028123">
    <w:abstractNumId w:val="8"/>
  </w:num>
  <w:num w:numId="7" w16cid:durableId="562837221">
    <w:abstractNumId w:val="3"/>
  </w:num>
  <w:num w:numId="8" w16cid:durableId="1388721636">
    <w:abstractNumId w:val="2"/>
  </w:num>
  <w:num w:numId="9" w16cid:durableId="1338114419">
    <w:abstractNumId w:val="1"/>
  </w:num>
  <w:num w:numId="10" w16cid:durableId="318077291">
    <w:abstractNumId w:val="0"/>
  </w:num>
  <w:num w:numId="11" w16cid:durableId="1164931694">
    <w:abstractNumId w:val="12"/>
  </w:num>
  <w:num w:numId="12" w16cid:durableId="1389913555">
    <w:abstractNumId w:val="10"/>
  </w:num>
  <w:num w:numId="13" w16cid:durableId="97730165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C8B"/>
    <w:rsid w:val="00014A25"/>
    <w:rsid w:val="0002207D"/>
    <w:rsid w:val="000414DA"/>
    <w:rsid w:val="000C3138"/>
    <w:rsid w:val="001016CA"/>
    <w:rsid w:val="00114A3F"/>
    <w:rsid w:val="00155750"/>
    <w:rsid w:val="00161A42"/>
    <w:rsid w:val="0019415C"/>
    <w:rsid w:val="00194F30"/>
    <w:rsid w:val="00203C6E"/>
    <w:rsid w:val="002040A9"/>
    <w:rsid w:val="0023371B"/>
    <w:rsid w:val="002456B4"/>
    <w:rsid w:val="00261E5B"/>
    <w:rsid w:val="002664DA"/>
    <w:rsid w:val="002C3749"/>
    <w:rsid w:val="002D34F7"/>
    <w:rsid w:val="002E00F2"/>
    <w:rsid w:val="002F3986"/>
    <w:rsid w:val="003113B0"/>
    <w:rsid w:val="00346B0D"/>
    <w:rsid w:val="00352B94"/>
    <w:rsid w:val="00355B3C"/>
    <w:rsid w:val="00355D78"/>
    <w:rsid w:val="003756EC"/>
    <w:rsid w:val="003756FF"/>
    <w:rsid w:val="00381E32"/>
    <w:rsid w:val="00384298"/>
    <w:rsid w:val="003E12D1"/>
    <w:rsid w:val="003F0BCE"/>
    <w:rsid w:val="00402D45"/>
    <w:rsid w:val="00427C5D"/>
    <w:rsid w:val="00440561"/>
    <w:rsid w:val="0045328E"/>
    <w:rsid w:val="004A6A89"/>
    <w:rsid w:val="004E108E"/>
    <w:rsid w:val="00531B37"/>
    <w:rsid w:val="00564774"/>
    <w:rsid w:val="005D04EB"/>
    <w:rsid w:val="006039EA"/>
    <w:rsid w:val="00621793"/>
    <w:rsid w:val="0062305F"/>
    <w:rsid w:val="00645252"/>
    <w:rsid w:val="006732F8"/>
    <w:rsid w:val="006A1058"/>
    <w:rsid w:val="006D0564"/>
    <w:rsid w:val="006D3D74"/>
    <w:rsid w:val="007115A4"/>
    <w:rsid w:val="007249B2"/>
    <w:rsid w:val="0073047C"/>
    <w:rsid w:val="00775655"/>
    <w:rsid w:val="007E34C1"/>
    <w:rsid w:val="007F5422"/>
    <w:rsid w:val="0083569A"/>
    <w:rsid w:val="008366BA"/>
    <w:rsid w:val="0085548D"/>
    <w:rsid w:val="00873690"/>
    <w:rsid w:val="00887B6A"/>
    <w:rsid w:val="008B63B1"/>
    <w:rsid w:val="008E25A5"/>
    <w:rsid w:val="008E5F23"/>
    <w:rsid w:val="00910C63"/>
    <w:rsid w:val="009215CE"/>
    <w:rsid w:val="00923843"/>
    <w:rsid w:val="009446A2"/>
    <w:rsid w:val="0096131B"/>
    <w:rsid w:val="009D4A78"/>
    <w:rsid w:val="009E4E70"/>
    <w:rsid w:val="00A56303"/>
    <w:rsid w:val="00A7256A"/>
    <w:rsid w:val="00A9204E"/>
    <w:rsid w:val="00AB7575"/>
    <w:rsid w:val="00AC371A"/>
    <w:rsid w:val="00AF1011"/>
    <w:rsid w:val="00B1177D"/>
    <w:rsid w:val="00B23BF0"/>
    <w:rsid w:val="00B60732"/>
    <w:rsid w:val="00BD51BD"/>
    <w:rsid w:val="00C112EF"/>
    <w:rsid w:val="00C361EE"/>
    <w:rsid w:val="00C80FA3"/>
    <w:rsid w:val="00CB5378"/>
    <w:rsid w:val="00CD7497"/>
    <w:rsid w:val="00CF5568"/>
    <w:rsid w:val="00D05E51"/>
    <w:rsid w:val="00D17A7D"/>
    <w:rsid w:val="00D66C8D"/>
    <w:rsid w:val="00D7161F"/>
    <w:rsid w:val="00D94828"/>
    <w:rsid w:val="00D95CF4"/>
    <w:rsid w:val="00DA6662"/>
    <w:rsid w:val="00DE2A47"/>
    <w:rsid w:val="00E21B8D"/>
    <w:rsid w:val="00E275FA"/>
    <w:rsid w:val="00E51585"/>
    <w:rsid w:val="00E66C8B"/>
    <w:rsid w:val="00E82F07"/>
    <w:rsid w:val="00EA6697"/>
    <w:rsid w:val="00EB6E0E"/>
    <w:rsid w:val="00EC4C59"/>
    <w:rsid w:val="00EF6B73"/>
    <w:rsid w:val="00F103BB"/>
    <w:rsid w:val="00F12F2C"/>
    <w:rsid w:val="00F20FF4"/>
    <w:rsid w:val="00F43690"/>
    <w:rsid w:val="00F9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5DC9E"/>
  <w15:chartTrackingRefBased/>
  <w15:docId w15:val="{51558E02-30A8-46D1-BBC6-41AB8876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0561"/>
    <w:pPr>
      <w:jc w:val="both"/>
    </w:pPr>
    <w:rPr>
      <w:rFonts w:ascii="Calibri" w:hAnsi="Calibri" w:cs="Calibri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66C8D"/>
    <w:pPr>
      <w:keepNext/>
      <w:keepLines/>
      <w:spacing w:before="240"/>
      <w:outlineLvl w:val="0"/>
    </w:pPr>
    <w:rPr>
      <w:rFonts w:eastAsiaTheme="majorEastAsia" w:cs="Calibri Light"/>
      <w:b/>
      <w:caps/>
      <w:color w:val="000000" w:themeColor="text1"/>
      <w:sz w:val="24"/>
      <w:szCs w:val="32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384298"/>
    <w:pPr>
      <w:keepNext/>
      <w:keepLines/>
      <w:outlineLvl w:val="1"/>
    </w:pPr>
    <w:rPr>
      <w:rFonts w:eastAsiaTheme="majorEastAsia" w:cs="Calibri Light"/>
      <w:b/>
      <w:color w:val="000000" w:themeColor="tex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346B0D"/>
    <w:pPr>
      <w:keepNext/>
      <w:keepLines/>
      <w:spacing w:before="40"/>
      <w:outlineLvl w:val="2"/>
    </w:pPr>
    <w:rPr>
      <w:rFonts w:eastAsiaTheme="majorEastAsia" w:cs="Calibri Light"/>
      <w:i/>
      <w:color w:val="000000" w:themeColor="text1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7115A4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7115A4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7115A4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7115A4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7115A4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7115A4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66C8D"/>
    <w:rPr>
      <w:rFonts w:ascii="Calibri" w:eastAsiaTheme="majorEastAsia" w:hAnsi="Calibri" w:cs="Calibri Light"/>
      <w:b/>
      <w:caps/>
      <w:color w:val="000000" w:themeColor="text1"/>
      <w:sz w:val="24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84298"/>
    <w:rPr>
      <w:rFonts w:ascii="Calibri" w:eastAsiaTheme="majorEastAsia" w:hAnsi="Calibri" w:cs="Calibri Light"/>
      <w:b/>
      <w:color w:val="000000" w:themeColor="text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346B0D"/>
    <w:rPr>
      <w:rFonts w:ascii="Calibri" w:eastAsiaTheme="majorEastAsia" w:hAnsi="Calibri" w:cs="Calibri Light"/>
      <w:i/>
      <w:color w:val="000000" w:themeColor="text1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115A4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Titolo5Carattere">
    <w:name w:val="Titolo 5 Carattere"/>
    <w:basedOn w:val="Carpredefinitoparagrafo"/>
    <w:link w:val="Titolo5"/>
    <w:uiPriority w:val="9"/>
    <w:rsid w:val="007115A4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7115A4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7115A4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7115A4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rsid w:val="007115A4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Titolo">
    <w:name w:val="Title"/>
    <w:basedOn w:val="Normale"/>
    <w:next w:val="Normale"/>
    <w:link w:val="TitoloCarattere"/>
    <w:uiPriority w:val="10"/>
    <w:qFormat/>
    <w:rsid w:val="007115A4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115A4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115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115A4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Enfasidelicata">
    <w:name w:val="Subtle Emphasis"/>
    <w:basedOn w:val="Carpredefinitoparagrafo"/>
    <w:uiPriority w:val="19"/>
    <w:qFormat/>
    <w:rsid w:val="007115A4"/>
    <w:rPr>
      <w:rFonts w:ascii="Calibri" w:hAnsi="Calibri" w:cs="Calibri"/>
      <w:i/>
      <w:iCs/>
      <w:color w:val="404040" w:themeColor="text1" w:themeTint="BF"/>
    </w:rPr>
  </w:style>
  <w:style w:type="character" w:styleId="Enfasicorsivo">
    <w:name w:val="Emphasis"/>
    <w:basedOn w:val="Carpredefinitoparagrafo"/>
    <w:uiPriority w:val="20"/>
    <w:qFormat/>
    <w:rsid w:val="007115A4"/>
    <w:rPr>
      <w:rFonts w:ascii="Calibri" w:hAnsi="Calibri" w:cs="Calibri"/>
      <w:i/>
      <w:iCs/>
    </w:rPr>
  </w:style>
  <w:style w:type="character" w:styleId="Enfasiintensa">
    <w:name w:val="Intense Emphasis"/>
    <w:basedOn w:val="Carpredefinitoparagrafo"/>
    <w:uiPriority w:val="21"/>
    <w:qFormat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Enfasigrassetto">
    <w:name w:val="Strong"/>
    <w:basedOn w:val="Carpredefinitoparagrafo"/>
    <w:uiPriority w:val="22"/>
    <w:qFormat/>
    <w:rsid w:val="007115A4"/>
    <w:rPr>
      <w:rFonts w:ascii="Calibri" w:hAnsi="Calibri" w:cs="Calibri"/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115A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115A4"/>
    <w:rPr>
      <w:rFonts w:ascii="Calibri" w:hAnsi="Calibri" w:cs="Calibri"/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115A4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115A4"/>
    <w:rPr>
      <w:rFonts w:ascii="Calibri" w:hAnsi="Calibri" w:cs="Calibri"/>
      <w:i/>
      <w:iCs/>
      <w:color w:val="1F4E79" w:themeColor="accent1" w:themeShade="80"/>
    </w:rPr>
  </w:style>
  <w:style w:type="character" w:styleId="Riferimentodelicato">
    <w:name w:val="Subtle Reference"/>
    <w:basedOn w:val="Carpredefinitoparagrafo"/>
    <w:uiPriority w:val="31"/>
    <w:qFormat/>
    <w:rsid w:val="007115A4"/>
    <w:rPr>
      <w:rFonts w:ascii="Calibri" w:hAnsi="Calibri" w:cs="Calibri"/>
      <w:smallCaps/>
      <w:color w:val="5A5A5A" w:themeColor="text1" w:themeTint="A5"/>
    </w:rPr>
  </w:style>
  <w:style w:type="character" w:styleId="Riferimentointenso">
    <w:name w:val="Intense Reference"/>
    <w:basedOn w:val="Carpredefinitoparagrafo"/>
    <w:uiPriority w:val="32"/>
    <w:qFormat/>
    <w:rsid w:val="007115A4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Titolodellibro">
    <w:name w:val="Book Title"/>
    <w:basedOn w:val="Carpredefinitoparagrafo"/>
    <w:uiPriority w:val="33"/>
    <w:qFormat/>
    <w:rsid w:val="007115A4"/>
    <w:rPr>
      <w:rFonts w:ascii="Calibri" w:hAnsi="Calibri" w:cs="Calibri"/>
      <w:b/>
      <w:bCs/>
      <w:i/>
      <w:iCs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115A4"/>
    <w:rPr>
      <w:rFonts w:ascii="Calibri" w:hAnsi="Calibri" w:cs="Calibri"/>
      <w:color w:val="1F4E79" w:themeColor="accent1" w:themeShade="80"/>
      <w:u w:val="single"/>
    </w:rPr>
  </w:style>
  <w:style w:type="character" w:styleId="Collegamentovisitato">
    <w:name w:val="FollowedHyperlink"/>
    <w:basedOn w:val="Carpredefinitoparagrafo"/>
    <w:uiPriority w:val="99"/>
    <w:unhideWhenUsed/>
    <w:rsid w:val="007115A4"/>
    <w:rPr>
      <w:rFonts w:ascii="Calibri" w:hAnsi="Calibri" w:cs="Calibri"/>
      <w:color w:val="954F72" w:themeColor="followedHyperlink"/>
      <w:u w:val="single"/>
    </w:rPr>
  </w:style>
  <w:style w:type="paragraph" w:styleId="Didascalia">
    <w:name w:val="caption"/>
    <w:basedOn w:val="Normale"/>
    <w:next w:val="Normale"/>
    <w:uiPriority w:val="35"/>
    <w:unhideWhenUsed/>
    <w:qFormat/>
    <w:rsid w:val="007115A4"/>
    <w:pPr>
      <w:spacing w:after="200"/>
    </w:pPr>
    <w:rPr>
      <w:i/>
      <w:iCs/>
      <w:color w:val="44546A" w:themeColor="text2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115A4"/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115A4"/>
    <w:rPr>
      <w:rFonts w:ascii="Segoe UI" w:hAnsi="Segoe UI" w:cs="Segoe UI"/>
      <w:szCs w:val="18"/>
    </w:rPr>
  </w:style>
  <w:style w:type="paragraph" w:styleId="Testodelblocco">
    <w:name w:val="Block Text"/>
    <w:basedOn w:val="Normale"/>
    <w:uiPriority w:val="99"/>
    <w:semiHidden/>
    <w:unhideWhenUsed/>
    <w:rsid w:val="007115A4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7115A4"/>
    <w:pPr>
      <w:spacing w:after="120"/>
    </w:pPr>
    <w:rPr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7115A4"/>
    <w:rPr>
      <w:rFonts w:ascii="Calibri" w:hAnsi="Calibri" w:cs="Calibri"/>
      <w:szCs w:val="16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7115A4"/>
    <w:pPr>
      <w:spacing w:after="120"/>
      <w:ind w:left="360"/>
    </w:pPr>
    <w:rPr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7115A4"/>
    <w:rPr>
      <w:rFonts w:ascii="Calibri" w:hAnsi="Calibri" w:cs="Calibri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115A4"/>
    <w:rPr>
      <w:rFonts w:ascii="Calibri" w:hAnsi="Calibri" w:cs="Calibri"/>
      <w:sz w:val="22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115A4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115A4"/>
    <w:rPr>
      <w:rFonts w:ascii="Calibri" w:hAnsi="Calibri" w:cs="Calibri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115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115A4"/>
    <w:rPr>
      <w:rFonts w:ascii="Calibri" w:hAnsi="Calibri" w:cs="Calibri"/>
      <w:b/>
      <w:bCs/>
      <w:szCs w:val="20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115A4"/>
    <w:rPr>
      <w:rFonts w:ascii="Segoe UI" w:hAnsi="Segoe UI" w:cs="Segoe UI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115A4"/>
    <w:rPr>
      <w:rFonts w:ascii="Segoe UI" w:hAnsi="Segoe UI" w:cs="Segoe UI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7115A4"/>
    <w:rPr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7115A4"/>
    <w:rPr>
      <w:rFonts w:ascii="Calibri" w:hAnsi="Calibri" w:cs="Calibri"/>
      <w:szCs w:val="20"/>
    </w:rPr>
  </w:style>
  <w:style w:type="paragraph" w:styleId="Indirizzomittente">
    <w:name w:val="envelope return"/>
    <w:basedOn w:val="Normale"/>
    <w:uiPriority w:val="99"/>
    <w:semiHidden/>
    <w:unhideWhenUsed/>
    <w:rsid w:val="007115A4"/>
    <w:rPr>
      <w:rFonts w:ascii="Calibri Light" w:eastAsiaTheme="majorEastAsia" w:hAnsi="Calibri Light" w:cs="Calibri Light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115A4"/>
    <w:rPr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115A4"/>
    <w:rPr>
      <w:rFonts w:ascii="Calibri" w:hAnsi="Calibri" w:cs="Calibri"/>
      <w:szCs w:val="20"/>
    </w:rPr>
  </w:style>
  <w:style w:type="character" w:styleId="CodiceHTML">
    <w:name w:val="HTML Code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character" w:styleId="TastieraHTML">
    <w:name w:val="HTML Keyboard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7115A4"/>
    <w:rPr>
      <w:rFonts w:ascii="Consolas" w:hAnsi="Consolas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7115A4"/>
    <w:rPr>
      <w:rFonts w:ascii="Consolas" w:hAnsi="Consolas" w:cs="Calibri"/>
      <w:szCs w:val="20"/>
    </w:rPr>
  </w:style>
  <w:style w:type="character" w:styleId="MacchinadascrivereHTML">
    <w:name w:val="HTML Typewriter"/>
    <w:basedOn w:val="Carpredefinitoparagrafo"/>
    <w:uiPriority w:val="99"/>
    <w:semiHidden/>
    <w:unhideWhenUsed/>
    <w:rsid w:val="007115A4"/>
    <w:rPr>
      <w:rFonts w:ascii="Consolas" w:hAnsi="Consolas" w:cs="Calibri"/>
      <w:sz w:val="22"/>
      <w:szCs w:val="20"/>
    </w:rPr>
  </w:style>
  <w:style w:type="paragraph" w:styleId="Testomacro">
    <w:name w:val="macro"/>
    <w:link w:val="TestomacroCarattere"/>
    <w:uiPriority w:val="99"/>
    <w:semiHidden/>
    <w:unhideWhenUsed/>
    <w:rsid w:val="007115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semiHidden/>
    <w:rsid w:val="007115A4"/>
    <w:rPr>
      <w:rFonts w:ascii="Consolas" w:hAnsi="Consolas" w:cs="Calibri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115A4"/>
    <w:rPr>
      <w:rFonts w:ascii="Consolas" w:hAnsi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115A4"/>
    <w:rPr>
      <w:rFonts w:ascii="Consolas" w:hAnsi="Consolas" w:cs="Calibri"/>
      <w:szCs w:val="21"/>
    </w:rPr>
  </w:style>
  <w:style w:type="character" w:styleId="Testosegnaposto">
    <w:name w:val="Placeholder Text"/>
    <w:basedOn w:val="Carpredefinitoparagrafo"/>
    <w:uiPriority w:val="99"/>
    <w:semiHidden/>
    <w:rsid w:val="007115A4"/>
    <w:rPr>
      <w:rFonts w:ascii="Calibri" w:hAnsi="Calibri" w:cs="Calibri"/>
      <w:color w:val="3B3838" w:themeColor="background2" w:themeShade="40"/>
    </w:rPr>
  </w:style>
  <w:style w:type="paragraph" w:styleId="Intestazione">
    <w:name w:val="header"/>
    <w:basedOn w:val="Normale"/>
    <w:link w:val="IntestazioneCarattere"/>
    <w:uiPriority w:val="99"/>
    <w:unhideWhenUsed/>
    <w:rsid w:val="007115A4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15A4"/>
    <w:rPr>
      <w:rFonts w:ascii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7115A4"/>
  </w:style>
  <w:style w:type="character" w:customStyle="1" w:styleId="PidipaginaCarattere">
    <w:name w:val="Piè di pagina Carattere"/>
    <w:basedOn w:val="Carpredefinitoparagrafo"/>
    <w:link w:val="Pidipagina"/>
    <w:uiPriority w:val="99"/>
    <w:rsid w:val="007115A4"/>
    <w:rPr>
      <w:rFonts w:ascii="Calibri" w:hAnsi="Calibri" w:cs="Calibri"/>
    </w:rPr>
  </w:style>
  <w:style w:type="paragraph" w:styleId="Sommario9">
    <w:name w:val="toc 9"/>
    <w:basedOn w:val="Normale"/>
    <w:next w:val="Normale"/>
    <w:autoRedefine/>
    <w:uiPriority w:val="39"/>
    <w:semiHidden/>
    <w:unhideWhenUsed/>
    <w:rsid w:val="007115A4"/>
    <w:pPr>
      <w:spacing w:after="120"/>
      <w:ind w:left="1757"/>
    </w:pPr>
  </w:style>
  <w:style w:type="character" w:styleId="Menzione">
    <w:name w:val="Mention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Nessunelenco"/>
    <w:uiPriority w:val="99"/>
    <w:semiHidden/>
    <w:unhideWhenUsed/>
    <w:rsid w:val="007115A4"/>
    <w:pPr>
      <w:numPr>
        <w:numId w:val="11"/>
      </w:numPr>
    </w:pPr>
  </w:style>
  <w:style w:type="numbering" w:styleId="1ai">
    <w:name w:val="Outline List 1"/>
    <w:basedOn w:val="Nessunelenco"/>
    <w:uiPriority w:val="99"/>
    <w:semiHidden/>
    <w:unhideWhenUsed/>
    <w:rsid w:val="007115A4"/>
    <w:pPr>
      <w:numPr>
        <w:numId w:val="12"/>
      </w:numPr>
    </w:pPr>
  </w:style>
  <w:style w:type="character" w:styleId="VariabileHTML">
    <w:name w:val="HTML Variabl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115A4"/>
    <w:rPr>
      <w:i/>
      <w:iCs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115A4"/>
    <w:rPr>
      <w:rFonts w:ascii="Calibri" w:hAnsi="Calibri" w:cs="Calibri"/>
      <w:i/>
      <w:iCs/>
    </w:rPr>
  </w:style>
  <w:style w:type="character" w:styleId="DefinizioneHTML">
    <w:name w:val="HTML Definition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CitazioneHTML">
    <w:name w:val="HTML Cite"/>
    <w:basedOn w:val="Carpredefinitoparagrafo"/>
    <w:uiPriority w:val="99"/>
    <w:semiHidden/>
    <w:unhideWhenUsed/>
    <w:rsid w:val="007115A4"/>
    <w:rPr>
      <w:rFonts w:ascii="Calibri" w:hAnsi="Calibri" w:cs="Calibri"/>
      <w:i/>
      <w:iCs/>
    </w:rPr>
  </w:style>
  <w:style w:type="character" w:styleId="EsempioHTML">
    <w:name w:val="HTML Sample"/>
    <w:basedOn w:val="Carpredefinitoparagrafo"/>
    <w:uiPriority w:val="99"/>
    <w:semiHidden/>
    <w:unhideWhenUsed/>
    <w:rsid w:val="007115A4"/>
    <w:rPr>
      <w:rFonts w:ascii="Consolas" w:hAnsi="Consolas" w:cs="Calibri"/>
      <w:sz w:val="24"/>
      <w:szCs w:val="24"/>
    </w:rPr>
  </w:style>
  <w:style w:type="character" w:styleId="AcronimoHTML">
    <w:name w:val="HTML Acronym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paragraph" w:styleId="Sommario1">
    <w:name w:val="toc 1"/>
    <w:basedOn w:val="Normale"/>
    <w:next w:val="Normale"/>
    <w:autoRedefine/>
    <w:uiPriority w:val="39"/>
    <w:unhideWhenUsed/>
    <w:rsid w:val="007115A4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7115A4"/>
    <w:pPr>
      <w:spacing w:after="100"/>
      <w:ind w:left="220"/>
    </w:pPr>
  </w:style>
  <w:style w:type="paragraph" w:styleId="Sommario3">
    <w:name w:val="toc 3"/>
    <w:basedOn w:val="Normale"/>
    <w:next w:val="Normale"/>
    <w:autoRedefine/>
    <w:uiPriority w:val="39"/>
    <w:unhideWhenUsed/>
    <w:rsid w:val="007115A4"/>
    <w:pPr>
      <w:spacing w:after="100"/>
      <w:ind w:left="440"/>
    </w:pPr>
  </w:style>
  <w:style w:type="paragraph" w:styleId="Sommario4">
    <w:name w:val="toc 4"/>
    <w:basedOn w:val="Normale"/>
    <w:next w:val="Normale"/>
    <w:autoRedefine/>
    <w:uiPriority w:val="39"/>
    <w:semiHidden/>
    <w:unhideWhenUsed/>
    <w:rsid w:val="007115A4"/>
    <w:pPr>
      <w:spacing w:after="100"/>
      <w:ind w:left="660"/>
    </w:pPr>
  </w:style>
  <w:style w:type="paragraph" w:styleId="Sommario5">
    <w:name w:val="toc 5"/>
    <w:basedOn w:val="Normale"/>
    <w:next w:val="Normale"/>
    <w:autoRedefine/>
    <w:uiPriority w:val="39"/>
    <w:semiHidden/>
    <w:unhideWhenUsed/>
    <w:rsid w:val="007115A4"/>
    <w:pPr>
      <w:spacing w:after="100"/>
      <w:ind w:left="880"/>
    </w:pPr>
  </w:style>
  <w:style w:type="paragraph" w:styleId="Sommario6">
    <w:name w:val="toc 6"/>
    <w:basedOn w:val="Normale"/>
    <w:next w:val="Normale"/>
    <w:autoRedefine/>
    <w:uiPriority w:val="39"/>
    <w:semiHidden/>
    <w:unhideWhenUsed/>
    <w:rsid w:val="007115A4"/>
    <w:pPr>
      <w:spacing w:after="100"/>
      <w:ind w:left="1100"/>
    </w:pPr>
  </w:style>
  <w:style w:type="paragraph" w:styleId="Sommario7">
    <w:name w:val="toc 7"/>
    <w:basedOn w:val="Normale"/>
    <w:next w:val="Normale"/>
    <w:autoRedefine/>
    <w:uiPriority w:val="39"/>
    <w:semiHidden/>
    <w:unhideWhenUsed/>
    <w:rsid w:val="007115A4"/>
    <w:pPr>
      <w:spacing w:after="100"/>
      <w:ind w:left="1320"/>
    </w:pPr>
  </w:style>
  <w:style w:type="paragraph" w:styleId="Sommario8">
    <w:name w:val="toc 8"/>
    <w:basedOn w:val="Normale"/>
    <w:next w:val="Normale"/>
    <w:autoRedefine/>
    <w:uiPriority w:val="39"/>
    <w:semiHidden/>
    <w:unhideWhenUsed/>
    <w:rsid w:val="007115A4"/>
    <w:pPr>
      <w:spacing w:after="100"/>
      <w:ind w:left="1540"/>
    </w:pPr>
  </w:style>
  <w:style w:type="paragraph" w:styleId="Titolosommario">
    <w:name w:val="TOC Heading"/>
    <w:basedOn w:val="Titolo1"/>
    <w:next w:val="Normale"/>
    <w:uiPriority w:val="39"/>
    <w:unhideWhenUsed/>
    <w:qFormat/>
    <w:rsid w:val="007115A4"/>
    <w:pPr>
      <w:outlineLvl w:val="9"/>
    </w:pPr>
    <w:rPr>
      <w:color w:val="2E74B5" w:themeColor="accent1" w:themeShade="BF"/>
    </w:rPr>
  </w:style>
  <w:style w:type="table" w:styleId="Tabellaprofessionale">
    <w:name w:val="Table Professional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lencomedio1">
    <w:name w:val="Medium List 1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Elencomedio1-Colore2">
    <w:name w:val="Medium List 1 Accent 2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Elencomedio1-Colore3">
    <w:name w:val="Medium List 1 Accent 3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Elencomedio1-Colore4">
    <w:name w:val="Medium List 1 Accent 4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Elencomedio1-Colore5">
    <w:name w:val="Medium List 1 Accent 5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Elencomedio1-Colore6">
    <w:name w:val="Medium List 1 Accent 6"/>
    <w:basedOn w:val="Tabellanormale"/>
    <w:uiPriority w:val="65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Elencomedio2">
    <w:name w:val="Medium Lis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fondomedio1">
    <w:name w:val="Medium Shading 1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semiHidden/>
    <w:unhideWhenUsed/>
    <w:rsid w:val="007115A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gliamedia1">
    <w:name w:val="Medium Grid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semiHidden/>
    <w:unhideWhenUsed/>
    <w:rsid w:val="007115A4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gliamedia2">
    <w:name w:val="Medium Grid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7115A4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semiHidden/>
    <w:unhideWhenUsed/>
    <w:rsid w:val="007115A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Bibliografia">
    <w:name w:val="Bibliography"/>
    <w:basedOn w:val="Normale"/>
    <w:next w:val="Normale"/>
    <w:uiPriority w:val="37"/>
    <w:semiHidden/>
    <w:unhideWhenUsed/>
    <w:rsid w:val="007115A4"/>
  </w:style>
  <w:style w:type="character" w:styleId="Hashtag">
    <w:name w:val="Hashtag"/>
    <w:basedOn w:val="Carpredefinitoparagrafo"/>
    <w:uiPriority w:val="99"/>
    <w:semiHidden/>
    <w:unhideWhenUsed/>
    <w:rsid w:val="007115A4"/>
    <w:rPr>
      <w:rFonts w:ascii="Calibri" w:hAnsi="Calibri" w:cs="Calibri"/>
      <w:color w:val="2B579A"/>
      <w:shd w:val="clear" w:color="auto" w:fill="E1DFDD"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7115A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7115A4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Tabellaelegante">
    <w:name w:val="Table Elegant"/>
    <w:basedOn w:val="Tabellanormale"/>
    <w:uiPriority w:val="99"/>
    <w:semiHidden/>
    <w:unhideWhenUsed/>
    <w:rsid w:val="007115A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lenco">
    <w:name w:val="List"/>
    <w:basedOn w:val="Normale"/>
    <w:uiPriority w:val="99"/>
    <w:semiHidden/>
    <w:unhideWhenUsed/>
    <w:rsid w:val="007115A4"/>
    <w:pPr>
      <w:ind w:left="360" w:hanging="360"/>
      <w:contextualSpacing/>
    </w:pPr>
  </w:style>
  <w:style w:type="paragraph" w:styleId="Elenco2">
    <w:name w:val="List 2"/>
    <w:basedOn w:val="Normale"/>
    <w:uiPriority w:val="99"/>
    <w:semiHidden/>
    <w:unhideWhenUsed/>
    <w:rsid w:val="007115A4"/>
    <w:pPr>
      <w:ind w:left="720" w:hanging="360"/>
      <w:contextualSpacing/>
    </w:pPr>
  </w:style>
  <w:style w:type="paragraph" w:styleId="Elenco3">
    <w:name w:val="List 3"/>
    <w:basedOn w:val="Normale"/>
    <w:uiPriority w:val="99"/>
    <w:semiHidden/>
    <w:unhideWhenUsed/>
    <w:rsid w:val="007115A4"/>
    <w:pPr>
      <w:ind w:left="1080" w:hanging="360"/>
      <w:contextualSpacing/>
    </w:pPr>
  </w:style>
  <w:style w:type="paragraph" w:styleId="Elenco4">
    <w:name w:val="List 4"/>
    <w:basedOn w:val="Normale"/>
    <w:uiPriority w:val="99"/>
    <w:semiHidden/>
    <w:unhideWhenUsed/>
    <w:rsid w:val="007115A4"/>
    <w:pPr>
      <w:ind w:left="1440" w:hanging="360"/>
      <w:contextualSpacing/>
    </w:pPr>
  </w:style>
  <w:style w:type="paragraph" w:styleId="Elenco5">
    <w:name w:val="List 5"/>
    <w:basedOn w:val="Normale"/>
    <w:uiPriority w:val="99"/>
    <w:semiHidden/>
    <w:unhideWhenUsed/>
    <w:rsid w:val="007115A4"/>
    <w:pPr>
      <w:ind w:left="1800" w:hanging="360"/>
      <w:contextualSpacing/>
    </w:pPr>
  </w:style>
  <w:style w:type="table" w:styleId="Elencotabella1">
    <w:name w:val="Table List 1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2">
    <w:name w:val="Table List 2"/>
    <w:basedOn w:val="Tabellanormale"/>
    <w:uiPriority w:val="99"/>
    <w:semiHidden/>
    <w:unhideWhenUsed/>
    <w:rsid w:val="007115A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3">
    <w:name w:val="Table List 3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4">
    <w:name w:val="Table List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Elencotabella5">
    <w:name w:val="Table List 5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ncotabella6">
    <w:name w:val="Table List 6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Elencotabella7">
    <w:name w:val="Table List 7"/>
    <w:basedOn w:val="Tabellanormale"/>
    <w:uiPriority w:val="99"/>
    <w:semiHidden/>
    <w:unhideWhenUsed/>
    <w:rsid w:val="007115A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Elencotabella8">
    <w:name w:val="Table List 8"/>
    <w:basedOn w:val="Tabellanormale"/>
    <w:uiPriority w:val="99"/>
    <w:semiHidden/>
    <w:unhideWhenUsed/>
    <w:rsid w:val="007115A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Elencocontinua">
    <w:name w:val="List Continue"/>
    <w:basedOn w:val="Normale"/>
    <w:uiPriority w:val="99"/>
    <w:semiHidden/>
    <w:unhideWhenUsed/>
    <w:rsid w:val="007115A4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semiHidden/>
    <w:unhideWhenUsed/>
    <w:rsid w:val="007115A4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semiHidden/>
    <w:unhideWhenUsed/>
    <w:rsid w:val="007115A4"/>
    <w:pPr>
      <w:spacing w:after="120"/>
      <w:ind w:left="1080"/>
      <w:contextualSpacing/>
    </w:pPr>
  </w:style>
  <w:style w:type="paragraph" w:styleId="Elencocontinua4">
    <w:name w:val="List Continue 4"/>
    <w:basedOn w:val="Normale"/>
    <w:uiPriority w:val="99"/>
    <w:semiHidden/>
    <w:unhideWhenUsed/>
    <w:rsid w:val="007115A4"/>
    <w:pPr>
      <w:spacing w:after="120"/>
      <w:ind w:left="1440"/>
      <w:contextualSpacing/>
    </w:pPr>
  </w:style>
  <w:style w:type="paragraph" w:styleId="Elencocontinua5">
    <w:name w:val="List Continue 5"/>
    <w:basedOn w:val="Normale"/>
    <w:uiPriority w:val="99"/>
    <w:semiHidden/>
    <w:unhideWhenUsed/>
    <w:rsid w:val="007115A4"/>
    <w:pPr>
      <w:spacing w:after="120"/>
      <w:ind w:left="1800"/>
      <w:contextualSpacing/>
    </w:pPr>
  </w:style>
  <w:style w:type="paragraph" w:styleId="Paragrafoelenco">
    <w:name w:val="List Paragraph"/>
    <w:basedOn w:val="Normale"/>
    <w:uiPriority w:val="34"/>
    <w:unhideWhenUsed/>
    <w:qFormat/>
    <w:rsid w:val="007115A4"/>
    <w:pPr>
      <w:ind w:left="720"/>
      <w:contextualSpacing/>
    </w:pPr>
  </w:style>
  <w:style w:type="paragraph" w:styleId="Numeroelenco">
    <w:name w:val="List Number"/>
    <w:basedOn w:val="Normale"/>
    <w:uiPriority w:val="99"/>
    <w:semiHidden/>
    <w:unhideWhenUsed/>
    <w:rsid w:val="007115A4"/>
    <w:pPr>
      <w:numPr>
        <w:numId w:val="6"/>
      </w:numPr>
      <w:contextualSpacing/>
    </w:pPr>
  </w:style>
  <w:style w:type="paragraph" w:styleId="Numeroelenco2">
    <w:name w:val="List Number 2"/>
    <w:basedOn w:val="Normale"/>
    <w:uiPriority w:val="99"/>
    <w:semiHidden/>
    <w:unhideWhenUsed/>
    <w:rsid w:val="007115A4"/>
    <w:pPr>
      <w:numPr>
        <w:numId w:val="7"/>
      </w:numPr>
      <w:contextualSpacing/>
    </w:pPr>
  </w:style>
  <w:style w:type="paragraph" w:styleId="Numeroelenco3">
    <w:name w:val="List Number 3"/>
    <w:basedOn w:val="Normale"/>
    <w:uiPriority w:val="99"/>
    <w:semiHidden/>
    <w:unhideWhenUsed/>
    <w:rsid w:val="007115A4"/>
    <w:pPr>
      <w:numPr>
        <w:numId w:val="8"/>
      </w:numPr>
      <w:contextualSpacing/>
    </w:pPr>
  </w:style>
  <w:style w:type="paragraph" w:styleId="Numeroelenco4">
    <w:name w:val="List Number 4"/>
    <w:basedOn w:val="Normale"/>
    <w:uiPriority w:val="99"/>
    <w:semiHidden/>
    <w:unhideWhenUsed/>
    <w:rsid w:val="007115A4"/>
    <w:pPr>
      <w:numPr>
        <w:numId w:val="9"/>
      </w:numPr>
      <w:contextualSpacing/>
    </w:pPr>
  </w:style>
  <w:style w:type="paragraph" w:styleId="Numeroelenco5">
    <w:name w:val="List Number 5"/>
    <w:basedOn w:val="Normale"/>
    <w:uiPriority w:val="99"/>
    <w:semiHidden/>
    <w:unhideWhenUsed/>
    <w:rsid w:val="007115A4"/>
    <w:pPr>
      <w:numPr>
        <w:numId w:val="10"/>
      </w:numPr>
      <w:contextualSpacing/>
    </w:pPr>
  </w:style>
  <w:style w:type="paragraph" w:styleId="Puntoelenco">
    <w:name w:val="List Bullet"/>
    <w:basedOn w:val="Normale"/>
    <w:uiPriority w:val="99"/>
    <w:semiHidden/>
    <w:unhideWhenUsed/>
    <w:rsid w:val="007115A4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semiHidden/>
    <w:unhideWhenUsed/>
    <w:rsid w:val="007115A4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semiHidden/>
    <w:unhideWhenUsed/>
    <w:rsid w:val="007115A4"/>
    <w:pPr>
      <w:numPr>
        <w:numId w:val="3"/>
      </w:numPr>
      <w:contextualSpacing/>
    </w:pPr>
  </w:style>
  <w:style w:type="paragraph" w:styleId="Puntoelenco4">
    <w:name w:val="List Bullet 4"/>
    <w:basedOn w:val="Normale"/>
    <w:uiPriority w:val="99"/>
    <w:semiHidden/>
    <w:unhideWhenUsed/>
    <w:rsid w:val="007115A4"/>
    <w:pPr>
      <w:numPr>
        <w:numId w:val="4"/>
      </w:numPr>
      <w:contextualSpacing/>
    </w:pPr>
  </w:style>
  <w:style w:type="paragraph" w:styleId="Puntoelenco5">
    <w:name w:val="List Bullet 5"/>
    <w:basedOn w:val="Normale"/>
    <w:uiPriority w:val="99"/>
    <w:semiHidden/>
    <w:unhideWhenUsed/>
    <w:rsid w:val="007115A4"/>
    <w:pPr>
      <w:numPr>
        <w:numId w:val="5"/>
      </w:numPr>
      <w:contextualSpacing/>
    </w:pPr>
  </w:style>
  <w:style w:type="table" w:styleId="Tabellaclassica1">
    <w:name w:val="Table Classic 1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2">
    <w:name w:val="Table Classic 2"/>
    <w:basedOn w:val="Tabellanormale"/>
    <w:uiPriority w:val="99"/>
    <w:semiHidden/>
    <w:unhideWhenUsed/>
    <w:rsid w:val="007115A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3">
    <w:name w:val="Table Classic 3"/>
    <w:basedOn w:val="Tabellanormale"/>
    <w:uiPriority w:val="99"/>
    <w:semiHidden/>
    <w:unhideWhenUsed/>
    <w:rsid w:val="007115A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lassica4">
    <w:name w:val="Table Classic 4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dellefigure">
    <w:name w:val="table of figures"/>
    <w:basedOn w:val="Normale"/>
    <w:next w:val="Normale"/>
    <w:uiPriority w:val="99"/>
    <w:semiHidden/>
    <w:unhideWhenUsed/>
    <w:rsid w:val="007115A4"/>
  </w:style>
  <w:style w:type="character" w:styleId="Rimandonotadichiusura">
    <w:name w:val="end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paragraph" w:styleId="Indicefonti">
    <w:name w:val="table of authorities"/>
    <w:basedOn w:val="Normale"/>
    <w:next w:val="Normale"/>
    <w:uiPriority w:val="99"/>
    <w:semiHidden/>
    <w:unhideWhenUsed/>
    <w:rsid w:val="007115A4"/>
    <w:pPr>
      <w:ind w:left="220" w:hanging="220"/>
    </w:pPr>
  </w:style>
  <w:style w:type="paragraph" w:styleId="Titoloindicefonti">
    <w:name w:val="toa heading"/>
    <w:basedOn w:val="Normale"/>
    <w:next w:val="Normale"/>
    <w:uiPriority w:val="99"/>
    <w:semiHidden/>
    <w:unhideWhenUsed/>
    <w:rsid w:val="007115A4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Elencoacolori">
    <w:name w:val="Colorful List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semiHidden/>
    <w:unhideWhenUsed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7115A4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acolori1">
    <w:name w:val="Table Colorful 1"/>
    <w:basedOn w:val="Tabellanormale"/>
    <w:uiPriority w:val="99"/>
    <w:semiHidden/>
    <w:unhideWhenUsed/>
    <w:rsid w:val="007115A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uiPriority w:val="99"/>
    <w:semiHidden/>
    <w:unhideWhenUsed/>
    <w:rsid w:val="007115A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uiPriority w:val="99"/>
    <w:semiHidden/>
    <w:unhideWhenUsed/>
    <w:rsid w:val="007115A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fondoacolori">
    <w:name w:val="Colorful Shading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7115A4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gliaacolori">
    <w:name w:val="Colorful Grid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semiHidden/>
    <w:unhideWhenUsed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7115A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Indirizzodestinatario">
    <w:name w:val="envelope address"/>
    <w:basedOn w:val="Normale"/>
    <w:uiPriority w:val="99"/>
    <w:semiHidden/>
    <w:unhideWhenUsed/>
    <w:rsid w:val="007115A4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rticoloSezione">
    <w:name w:val="Outline List 3"/>
    <w:basedOn w:val="Nessunelenco"/>
    <w:uiPriority w:val="99"/>
    <w:semiHidden/>
    <w:unhideWhenUsed/>
    <w:rsid w:val="007115A4"/>
    <w:pPr>
      <w:numPr>
        <w:numId w:val="13"/>
      </w:numPr>
    </w:pPr>
  </w:style>
  <w:style w:type="table" w:styleId="Tabellasemplice-1">
    <w:name w:val="Plain Table 1"/>
    <w:basedOn w:val="Tabellanormale"/>
    <w:uiPriority w:val="41"/>
    <w:rsid w:val="007115A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7115A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7115A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7115A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7115A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essunaspaziatura">
    <w:name w:val="No Spacing"/>
    <w:link w:val="NessunaspaziaturaCarattere"/>
    <w:uiPriority w:val="1"/>
    <w:qFormat/>
    <w:rsid w:val="007115A4"/>
    <w:rPr>
      <w:rFonts w:ascii="Calibri" w:hAnsi="Calibri" w:cs="Calibri"/>
    </w:rPr>
  </w:style>
  <w:style w:type="paragraph" w:styleId="Data">
    <w:name w:val="Date"/>
    <w:basedOn w:val="Normale"/>
    <w:next w:val="Normale"/>
    <w:link w:val="DataCarattere"/>
    <w:uiPriority w:val="99"/>
    <w:semiHidden/>
    <w:unhideWhenUsed/>
    <w:rsid w:val="007115A4"/>
  </w:style>
  <w:style w:type="character" w:customStyle="1" w:styleId="DataCarattere">
    <w:name w:val="Data Carattere"/>
    <w:basedOn w:val="Carpredefinitoparagrafo"/>
    <w:link w:val="Data"/>
    <w:uiPriority w:val="99"/>
    <w:semiHidden/>
    <w:rsid w:val="007115A4"/>
    <w:rPr>
      <w:rFonts w:ascii="Calibri" w:hAnsi="Calibri" w:cs="Calibri"/>
    </w:rPr>
  </w:style>
  <w:style w:type="paragraph" w:styleId="NormaleWeb">
    <w:name w:val="Normal (Web)"/>
    <w:basedOn w:val="Normale"/>
    <w:uiPriority w:val="99"/>
    <w:semiHidden/>
    <w:unhideWhenUsed/>
    <w:rsid w:val="007115A4"/>
    <w:rPr>
      <w:rFonts w:ascii="Times New Roman" w:hAnsi="Times New Roman" w:cs="Times New Roman"/>
      <w:sz w:val="24"/>
      <w:szCs w:val="24"/>
    </w:rPr>
  </w:style>
  <w:style w:type="character" w:styleId="Collegamentoipertestualeintelligente">
    <w:name w:val="Smart Hyperlink"/>
    <w:basedOn w:val="Carpredefinitoparagrafo"/>
    <w:uiPriority w:val="99"/>
    <w:semiHidden/>
    <w:unhideWhenUsed/>
    <w:rsid w:val="007115A4"/>
    <w:rPr>
      <w:rFonts w:ascii="Calibri" w:hAnsi="Calibri" w:cs="Calibri"/>
      <w:u w:val="dotted"/>
    </w:rPr>
  </w:style>
  <w:style w:type="character" w:styleId="Menzionenonrisolta">
    <w:name w:val="Unresolved Mention"/>
    <w:basedOn w:val="Carpredefinitoparagrafo"/>
    <w:uiPriority w:val="99"/>
    <w:semiHidden/>
    <w:unhideWhenUsed/>
    <w:rsid w:val="007115A4"/>
    <w:rPr>
      <w:rFonts w:ascii="Calibri" w:hAnsi="Calibri" w:cs="Calibri"/>
      <w:color w:val="605E5C"/>
      <w:shd w:val="clear" w:color="auto" w:fill="E1DFDD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7115A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115A4"/>
    <w:rPr>
      <w:rFonts w:ascii="Calibri" w:hAnsi="Calibri" w:cs="Calibri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115A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115A4"/>
    <w:rPr>
      <w:rFonts w:ascii="Calibri" w:hAnsi="Calibri" w:cs="Calibri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7115A4"/>
    <w:pPr>
      <w:spacing w:after="120"/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7115A4"/>
    <w:rPr>
      <w:rFonts w:ascii="Calibri" w:hAnsi="Calibri" w:cs="Calibri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7115A4"/>
    <w:pPr>
      <w:spacing w:after="120" w:line="480" w:lineRule="auto"/>
      <w:ind w:left="360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7115A4"/>
    <w:rPr>
      <w:rFonts w:ascii="Calibri" w:hAnsi="Calibri" w:cs="Calibri"/>
    </w:rPr>
  </w:style>
  <w:style w:type="paragraph" w:styleId="Primorientrocorpodeltesto">
    <w:name w:val="Body Text First Indent"/>
    <w:basedOn w:val="Corpotesto"/>
    <w:link w:val="Primorientrocorpodeltesto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Carattere">
    <w:name w:val="Primo rientro corpo del testo Carattere"/>
    <w:basedOn w:val="CorpotestoCarattere"/>
    <w:link w:val="Primorientrocorpodeltesto"/>
    <w:uiPriority w:val="99"/>
    <w:semiHidden/>
    <w:rsid w:val="007115A4"/>
    <w:rPr>
      <w:rFonts w:ascii="Calibri" w:hAnsi="Calibri" w:cs="Calibri"/>
    </w:rPr>
  </w:style>
  <w:style w:type="paragraph" w:styleId="Primorientrocorpodeltesto2">
    <w:name w:val="Body Text First Indent 2"/>
    <w:basedOn w:val="Rientrocorpodeltesto"/>
    <w:link w:val="Primorientrocorpodeltesto2Carattere"/>
    <w:uiPriority w:val="99"/>
    <w:semiHidden/>
    <w:unhideWhenUsed/>
    <w:rsid w:val="007115A4"/>
    <w:pPr>
      <w:spacing w:after="0"/>
      <w:ind w:firstLine="360"/>
    </w:pPr>
  </w:style>
  <w:style w:type="character" w:customStyle="1" w:styleId="Primorientrocorpodeltesto2Carattere">
    <w:name w:val="Primo rientro corpo del testo 2 Carattere"/>
    <w:basedOn w:val="RientrocorpodeltestoCarattere"/>
    <w:link w:val="Primorientrocorpodeltesto2"/>
    <w:uiPriority w:val="99"/>
    <w:semiHidden/>
    <w:rsid w:val="007115A4"/>
    <w:rPr>
      <w:rFonts w:ascii="Calibri" w:hAnsi="Calibri" w:cs="Calibri"/>
    </w:rPr>
  </w:style>
  <w:style w:type="paragraph" w:styleId="Rientronormale">
    <w:name w:val="Normal Indent"/>
    <w:basedOn w:val="Normale"/>
    <w:uiPriority w:val="99"/>
    <w:semiHidden/>
    <w:unhideWhenUsed/>
    <w:rsid w:val="007115A4"/>
    <w:pPr>
      <w:ind w:left="720"/>
    </w:pPr>
  </w:style>
  <w:style w:type="paragraph" w:styleId="Intestazionenota">
    <w:name w:val="Note Heading"/>
    <w:basedOn w:val="Normale"/>
    <w:next w:val="Normale"/>
    <w:link w:val="IntestazionenotaCarattere"/>
    <w:uiPriority w:val="99"/>
    <w:semiHidden/>
    <w:unhideWhenUsed/>
    <w:rsid w:val="007115A4"/>
  </w:style>
  <w:style w:type="character" w:customStyle="1" w:styleId="IntestazionenotaCarattere">
    <w:name w:val="Intestazione nota Carattere"/>
    <w:basedOn w:val="Carpredefinitoparagrafo"/>
    <w:link w:val="Intestazionenota"/>
    <w:uiPriority w:val="99"/>
    <w:semiHidden/>
    <w:rsid w:val="007115A4"/>
    <w:rPr>
      <w:rFonts w:ascii="Calibri" w:hAnsi="Calibri" w:cs="Calibri"/>
    </w:rPr>
  </w:style>
  <w:style w:type="table" w:styleId="Tabellacontemporanea">
    <w:name w:val="Table Contemporary"/>
    <w:basedOn w:val="Tabellanormale"/>
    <w:uiPriority w:val="99"/>
    <w:semiHidden/>
    <w:unhideWhenUsed/>
    <w:rsid w:val="007115A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ncochiaro">
    <w:name w:val="Light List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Elencochiaro-Colore2">
    <w:name w:val="Light List Accent 2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Elencochiaro-Colore3">
    <w:name w:val="Light List Accent 3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Elencochiaro-Colore4">
    <w:name w:val="Light List Accent 4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Elencochiaro-Colore5">
    <w:name w:val="Light List Accent 5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Elencochiaro-Colore6">
    <w:name w:val="Light List Accent 6"/>
    <w:basedOn w:val="Tabellanormale"/>
    <w:uiPriority w:val="61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Sfondochiaro">
    <w:name w:val="Light Shading"/>
    <w:basedOn w:val="Tabellanormale"/>
    <w:uiPriority w:val="60"/>
    <w:semiHidden/>
    <w:unhideWhenUsed/>
    <w:rsid w:val="007115A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semiHidden/>
    <w:unhideWhenUsed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Sfondochiaro-Colore2">
    <w:name w:val="Light Shading Accent 2"/>
    <w:basedOn w:val="Tabellanormale"/>
    <w:uiPriority w:val="60"/>
    <w:semiHidden/>
    <w:unhideWhenUsed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Sfondochiaro-Colore3">
    <w:name w:val="Light Shading Accent 3"/>
    <w:basedOn w:val="Tabellanormale"/>
    <w:uiPriority w:val="60"/>
    <w:semiHidden/>
    <w:unhideWhenUsed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Sfondochiaro-Colore4">
    <w:name w:val="Light Shading Accent 4"/>
    <w:basedOn w:val="Tabellanormale"/>
    <w:uiPriority w:val="60"/>
    <w:semiHidden/>
    <w:unhideWhenUsed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Sfondochiaro-Colore5">
    <w:name w:val="Light Shading Accent 5"/>
    <w:basedOn w:val="Tabellanormale"/>
    <w:uiPriority w:val="60"/>
    <w:semiHidden/>
    <w:unhideWhenUsed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Sfondochiaro-Colore6">
    <w:name w:val="Light Shading Accent 6"/>
    <w:basedOn w:val="Tabellanormale"/>
    <w:uiPriority w:val="60"/>
    <w:semiHidden/>
    <w:unhideWhenUsed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Grigliachiara">
    <w:name w:val="Light Grid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7115A4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semiHidden/>
    <w:unhideWhenUsed/>
    <w:rsid w:val="007115A4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Elencoscuro">
    <w:name w:val="Dark List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Elencoscuro-Colore2">
    <w:name w:val="Dark List Accent 2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Elencoscuro-Colore3">
    <w:name w:val="Dark List Accent 3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Elencoscuro-Colore4">
    <w:name w:val="Dark List Accent 4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Elencoscuro-Colore5">
    <w:name w:val="Dark List Accent 5"/>
    <w:basedOn w:val="Tabellanormale"/>
    <w:uiPriority w:val="70"/>
    <w:semiHidden/>
    <w:unhideWhenUsed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7115A4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Tabellaelenco1chiara">
    <w:name w:val="List Table 1 Light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1chiara-colore1">
    <w:name w:val="List Table 1 Light Accent 1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1chiara-colore2">
    <w:name w:val="List Table 1 Light Accent 2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-colore3">
    <w:name w:val="List Table 1 Light Accent 3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1chiara-colore4">
    <w:name w:val="List Table 1 Light Accent 4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1chiara-colore5">
    <w:name w:val="List Table 1 Light Accent 5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1chiara-colore6">
    <w:name w:val="List Table 1 Light Accent 6"/>
    <w:basedOn w:val="Tabellanormale"/>
    <w:uiPriority w:val="46"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2">
    <w:name w:val="List Table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2-colore1">
    <w:name w:val="List Table 2 Accent 1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2-colore2">
    <w:name w:val="List Table 2 Accent 2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2-colore3">
    <w:name w:val="List Table 2 Accent 3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2-colore4">
    <w:name w:val="List Table 2 Accent 4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2-colore5">
    <w:name w:val="List Table 2 Accent 5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2-colore6">
    <w:name w:val="List Table 2 Accent 6"/>
    <w:basedOn w:val="Tabellanormale"/>
    <w:uiPriority w:val="47"/>
    <w:rsid w:val="007115A4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Elencotab3">
    <w:name w:val="List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laelenco3-colore1">
    <w:name w:val="List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laelenco3-colore2">
    <w:name w:val="List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laelenco3-colore3">
    <w:name w:val="List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laelenco3-colore4">
    <w:name w:val="List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laelenco3-colore5">
    <w:name w:val="List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laelenco3-colore6">
    <w:name w:val="List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Elencotab4">
    <w:name w:val="List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4-colore1">
    <w:name w:val="List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4-colore2">
    <w:name w:val="List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4-colore3">
    <w:name w:val="List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4">
    <w:name w:val="List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4-colore5">
    <w:name w:val="List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4-colore6">
    <w:name w:val="List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5scura">
    <w:name w:val="List Table 5 Dark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1">
    <w:name w:val="List Table 5 Dark Accent 1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2">
    <w:name w:val="List Table 5 Dark Accent 2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3">
    <w:name w:val="List Table 5 Dark Accent 3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4">
    <w:name w:val="List Table 5 Dark Accent 4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5">
    <w:name w:val="List Table 5 Dark Accent 5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5scura-colore6">
    <w:name w:val="List Table 5 Dark Accent 6"/>
    <w:basedOn w:val="Tabellanormale"/>
    <w:uiPriority w:val="50"/>
    <w:rsid w:val="007115A4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laelenco6acolori">
    <w:name w:val="List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elenco6acolori-colore1">
    <w:name w:val="List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elenco6acolori-colore2">
    <w:name w:val="List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6acolori-colore3">
    <w:name w:val="List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6acolori-colore4">
    <w:name w:val="List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elenco6acolori-colore5">
    <w:name w:val="List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elenco6acolori-colore6">
    <w:name w:val="List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elenco7acolori">
    <w:name w:val="List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1">
    <w:name w:val="List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2">
    <w:name w:val="List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3">
    <w:name w:val="List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4">
    <w:name w:val="List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5">
    <w:name w:val="List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elenco7acolori-colore6">
    <w:name w:val="List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ipostaelettronica">
    <w:name w:val="E-mail Signature"/>
    <w:basedOn w:val="Normale"/>
    <w:link w:val="FirmadipostaelettronicaCarattere"/>
    <w:uiPriority w:val="99"/>
    <w:semiHidden/>
    <w:unhideWhenUsed/>
    <w:rsid w:val="007115A4"/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semiHidden/>
    <w:rsid w:val="007115A4"/>
    <w:rPr>
      <w:rFonts w:ascii="Calibri" w:hAnsi="Calibri" w:cs="Calibri"/>
    </w:rPr>
  </w:style>
  <w:style w:type="paragraph" w:styleId="Formuladiapertura">
    <w:name w:val="Salutation"/>
    <w:basedOn w:val="Normale"/>
    <w:next w:val="Normale"/>
    <w:link w:val="FormuladiaperturaCarattere"/>
    <w:uiPriority w:val="99"/>
    <w:semiHidden/>
    <w:unhideWhenUsed/>
    <w:rsid w:val="007115A4"/>
  </w:style>
  <w:style w:type="character" w:customStyle="1" w:styleId="FormuladiaperturaCarattere">
    <w:name w:val="Formula di apertura Carattere"/>
    <w:basedOn w:val="Carpredefinitoparagrafo"/>
    <w:link w:val="Formuladiapertura"/>
    <w:uiPriority w:val="99"/>
    <w:semiHidden/>
    <w:rsid w:val="007115A4"/>
    <w:rPr>
      <w:rFonts w:ascii="Calibri" w:hAnsi="Calibri" w:cs="Calibri"/>
    </w:rPr>
  </w:style>
  <w:style w:type="table" w:styleId="Tabellacolonne1">
    <w:name w:val="Table Columns 1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2">
    <w:name w:val="Table Columns 2"/>
    <w:basedOn w:val="Tabellanormale"/>
    <w:uiPriority w:val="99"/>
    <w:semiHidden/>
    <w:unhideWhenUsed/>
    <w:rsid w:val="007115A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3">
    <w:name w:val="Table Columns 3"/>
    <w:basedOn w:val="Tabellanormale"/>
    <w:uiPriority w:val="99"/>
    <w:semiHidden/>
    <w:unhideWhenUsed/>
    <w:rsid w:val="007115A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lonne4">
    <w:name w:val="Table Columns 4"/>
    <w:basedOn w:val="Tabellanormale"/>
    <w:uiPriority w:val="99"/>
    <w:semiHidden/>
    <w:unhideWhenUsed/>
    <w:rsid w:val="007115A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acolonne5">
    <w:name w:val="Table Columns 5"/>
    <w:basedOn w:val="Tabellanormale"/>
    <w:uiPriority w:val="99"/>
    <w:semiHidden/>
    <w:unhideWhenUsed/>
    <w:rsid w:val="007115A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e"/>
    <w:link w:val="FirmaCarattere"/>
    <w:uiPriority w:val="99"/>
    <w:semiHidden/>
    <w:unhideWhenUsed/>
    <w:rsid w:val="007115A4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7115A4"/>
    <w:rPr>
      <w:rFonts w:ascii="Calibri" w:hAnsi="Calibri" w:cs="Calibri"/>
    </w:rPr>
  </w:style>
  <w:style w:type="table" w:styleId="Tabellasemplice1">
    <w:name w:val="Table Simple 1"/>
    <w:basedOn w:val="Tabellanormale"/>
    <w:uiPriority w:val="99"/>
    <w:semiHidden/>
    <w:unhideWhenUsed/>
    <w:rsid w:val="007115A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asemplice2">
    <w:name w:val="Table Simple 2"/>
    <w:basedOn w:val="Tabellanormale"/>
    <w:uiPriority w:val="99"/>
    <w:semiHidden/>
    <w:unhideWhenUsed/>
    <w:rsid w:val="007115A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semplice3">
    <w:name w:val="Table Simple 3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aconombreggiatura1">
    <w:name w:val="Table Subtle 1"/>
    <w:basedOn w:val="Tabellanormale"/>
    <w:uiPriority w:val="99"/>
    <w:semiHidden/>
    <w:unhideWhenUsed/>
    <w:rsid w:val="007115A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conombreggiatura2">
    <w:name w:val="Table Subtle 2"/>
    <w:basedOn w:val="Tabellanormale"/>
    <w:uiPriority w:val="99"/>
    <w:rsid w:val="007115A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ice1">
    <w:name w:val="index 1"/>
    <w:basedOn w:val="Normale"/>
    <w:next w:val="Normale"/>
    <w:autoRedefine/>
    <w:uiPriority w:val="99"/>
    <w:semiHidden/>
    <w:unhideWhenUsed/>
    <w:rsid w:val="007115A4"/>
    <w:pPr>
      <w:ind w:left="220" w:hanging="220"/>
    </w:pPr>
  </w:style>
  <w:style w:type="paragraph" w:styleId="Indice2">
    <w:name w:val="index 2"/>
    <w:basedOn w:val="Normale"/>
    <w:next w:val="Normale"/>
    <w:autoRedefine/>
    <w:uiPriority w:val="99"/>
    <w:semiHidden/>
    <w:unhideWhenUsed/>
    <w:rsid w:val="007115A4"/>
    <w:pPr>
      <w:ind w:left="440" w:hanging="220"/>
    </w:pPr>
  </w:style>
  <w:style w:type="paragraph" w:styleId="Indice3">
    <w:name w:val="index 3"/>
    <w:basedOn w:val="Normale"/>
    <w:next w:val="Normale"/>
    <w:autoRedefine/>
    <w:uiPriority w:val="99"/>
    <w:semiHidden/>
    <w:unhideWhenUsed/>
    <w:rsid w:val="007115A4"/>
    <w:pPr>
      <w:ind w:left="660" w:hanging="220"/>
    </w:pPr>
  </w:style>
  <w:style w:type="paragraph" w:styleId="Indice4">
    <w:name w:val="index 4"/>
    <w:basedOn w:val="Normale"/>
    <w:next w:val="Normale"/>
    <w:autoRedefine/>
    <w:uiPriority w:val="99"/>
    <w:semiHidden/>
    <w:unhideWhenUsed/>
    <w:rsid w:val="007115A4"/>
    <w:pPr>
      <w:ind w:left="880" w:hanging="220"/>
    </w:pPr>
  </w:style>
  <w:style w:type="paragraph" w:styleId="Indice5">
    <w:name w:val="index 5"/>
    <w:basedOn w:val="Normale"/>
    <w:next w:val="Normale"/>
    <w:autoRedefine/>
    <w:uiPriority w:val="99"/>
    <w:semiHidden/>
    <w:unhideWhenUsed/>
    <w:rsid w:val="007115A4"/>
    <w:pPr>
      <w:ind w:left="1100" w:hanging="220"/>
    </w:pPr>
  </w:style>
  <w:style w:type="paragraph" w:styleId="Indice6">
    <w:name w:val="index 6"/>
    <w:basedOn w:val="Normale"/>
    <w:next w:val="Normale"/>
    <w:autoRedefine/>
    <w:uiPriority w:val="99"/>
    <w:semiHidden/>
    <w:unhideWhenUsed/>
    <w:rsid w:val="007115A4"/>
    <w:pPr>
      <w:ind w:left="1320" w:hanging="220"/>
    </w:pPr>
  </w:style>
  <w:style w:type="paragraph" w:styleId="Indice7">
    <w:name w:val="index 7"/>
    <w:basedOn w:val="Normale"/>
    <w:next w:val="Normale"/>
    <w:autoRedefine/>
    <w:uiPriority w:val="99"/>
    <w:semiHidden/>
    <w:unhideWhenUsed/>
    <w:rsid w:val="007115A4"/>
    <w:pPr>
      <w:ind w:left="1540" w:hanging="220"/>
    </w:pPr>
  </w:style>
  <w:style w:type="paragraph" w:styleId="Indice8">
    <w:name w:val="index 8"/>
    <w:basedOn w:val="Normale"/>
    <w:next w:val="Normale"/>
    <w:autoRedefine/>
    <w:uiPriority w:val="99"/>
    <w:semiHidden/>
    <w:unhideWhenUsed/>
    <w:rsid w:val="007115A4"/>
    <w:pPr>
      <w:ind w:left="1760" w:hanging="220"/>
    </w:pPr>
  </w:style>
  <w:style w:type="paragraph" w:styleId="Indice9">
    <w:name w:val="index 9"/>
    <w:basedOn w:val="Normale"/>
    <w:next w:val="Normale"/>
    <w:autoRedefine/>
    <w:uiPriority w:val="99"/>
    <w:semiHidden/>
    <w:unhideWhenUsed/>
    <w:rsid w:val="007115A4"/>
    <w:pPr>
      <w:ind w:left="198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7115A4"/>
    <w:rPr>
      <w:rFonts w:ascii="Calibri Light" w:eastAsiaTheme="majorEastAsia" w:hAnsi="Calibri Light" w:cs="Calibri Light"/>
      <w:b/>
      <w:bCs/>
    </w:rPr>
  </w:style>
  <w:style w:type="paragraph" w:styleId="Formuladichiusura">
    <w:name w:val="Closing"/>
    <w:basedOn w:val="Normale"/>
    <w:link w:val="FormuladichiusuraCarattere"/>
    <w:uiPriority w:val="99"/>
    <w:semiHidden/>
    <w:unhideWhenUsed/>
    <w:rsid w:val="007115A4"/>
    <w:pPr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99"/>
    <w:semiHidden/>
    <w:rsid w:val="007115A4"/>
    <w:rPr>
      <w:rFonts w:ascii="Calibri" w:hAnsi="Calibri" w:cs="Calibri"/>
    </w:rPr>
  </w:style>
  <w:style w:type="table" w:styleId="Grigliatabella">
    <w:name w:val="Table Grid"/>
    <w:basedOn w:val="Tabellanormale"/>
    <w:uiPriority w:val="39"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1">
    <w:name w:val="Table Grid 1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2">
    <w:name w:val="Table Grid 2"/>
    <w:basedOn w:val="Tabellanormale"/>
    <w:uiPriority w:val="99"/>
    <w:semiHidden/>
    <w:unhideWhenUsed/>
    <w:rsid w:val="007115A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3">
    <w:name w:val="Table Grid 3"/>
    <w:basedOn w:val="Tabellanormale"/>
    <w:uiPriority w:val="99"/>
    <w:semiHidden/>
    <w:unhideWhenUsed/>
    <w:rsid w:val="007115A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4">
    <w:name w:val="Table Grid 4"/>
    <w:basedOn w:val="Tabellanormale"/>
    <w:uiPriority w:val="99"/>
    <w:semiHidden/>
    <w:unhideWhenUsed/>
    <w:rsid w:val="007115A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5">
    <w:name w:val="Table Grid 5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6">
    <w:name w:val="Table Grid 6"/>
    <w:basedOn w:val="Tabellanormale"/>
    <w:uiPriority w:val="99"/>
    <w:semiHidden/>
    <w:unhideWhenUsed/>
    <w:rsid w:val="007115A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7">
    <w:name w:val="Table Grid 7"/>
    <w:basedOn w:val="Tabellanormale"/>
    <w:uiPriority w:val="99"/>
    <w:semiHidden/>
    <w:unhideWhenUsed/>
    <w:rsid w:val="007115A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gliatabella8">
    <w:name w:val="Table Grid 8"/>
    <w:basedOn w:val="Tabellanormale"/>
    <w:uiPriority w:val="99"/>
    <w:semiHidden/>
    <w:unhideWhenUsed/>
    <w:rsid w:val="007115A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gliatabellachiara">
    <w:name w:val="Grid Table Light"/>
    <w:basedOn w:val="Tabellanormale"/>
    <w:uiPriority w:val="40"/>
    <w:rsid w:val="007115A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griglia1chiara">
    <w:name w:val="Grid Table 1 Light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5">
    <w:name w:val="Grid Table 1 Light Accent 5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6">
    <w:name w:val="Grid Table 1 Light Accent 6"/>
    <w:basedOn w:val="Tabellanormale"/>
    <w:uiPriority w:val="46"/>
    <w:rsid w:val="007115A4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">
    <w:name w:val="Grid Table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2-colore1">
    <w:name w:val="Grid Table 2 Accent 1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2-colore2">
    <w:name w:val="Grid Table 2 Accent 2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2-colore3">
    <w:name w:val="Grid Table 2 Accent 3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2-colore4">
    <w:name w:val="Grid Table 2 Accent 4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2-colore5">
    <w:name w:val="Grid Table 2 Accent 5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2-colore6">
    <w:name w:val="Grid Table 2 Accent 6"/>
    <w:basedOn w:val="Tabellanormale"/>
    <w:uiPriority w:val="47"/>
    <w:rsid w:val="007115A4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gliatab3">
    <w:name w:val="Grid Table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3-colore1">
    <w:name w:val="Grid Table 3 Accent 1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3-colore2">
    <w:name w:val="Grid Table 3 Accent 2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3-colore3">
    <w:name w:val="Grid Table 3 Accent 3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3-colore4">
    <w:name w:val="Grid Table 3 Accent 4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3-colore5">
    <w:name w:val="Grid Table 3 Accent 5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3-colore6">
    <w:name w:val="Grid Table 3 Accent 6"/>
    <w:basedOn w:val="Tabellanormale"/>
    <w:uiPriority w:val="48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gliatab4">
    <w:name w:val="Grid Table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1">
    <w:name w:val="Grid Table 4 Accent 1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4-colore2">
    <w:name w:val="Grid Table 4 Accent 2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4-colore3">
    <w:name w:val="Grid Table 4 Accent 3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4-colore4">
    <w:name w:val="Grid Table 4 Accent 4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4-colore5">
    <w:name w:val="Grid Table 4 Accent 5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4-colore6">
    <w:name w:val="Grid Table 4 Accent 6"/>
    <w:basedOn w:val="Tabellanormale"/>
    <w:uiPriority w:val="49"/>
    <w:rsid w:val="007115A4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5scura">
    <w:name w:val="Grid Table 5 Dark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lagriglia5scura-colore1">
    <w:name w:val="Grid Table 5 Dark Accent 1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lagriglia5scura-colore2">
    <w:name w:val="Grid Table 5 Dark Accent 2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5scura-colore4">
    <w:name w:val="Grid Table 5 Dark Accent 4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lagriglia5scura-colore6">
    <w:name w:val="Grid Table 5 Dark Accent 6"/>
    <w:basedOn w:val="Tabellanormale"/>
    <w:uiPriority w:val="50"/>
    <w:rsid w:val="007115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lagriglia6acolori">
    <w:name w:val="Grid Table 6 Colorful"/>
    <w:basedOn w:val="Tabellanormale"/>
    <w:uiPriority w:val="51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1">
    <w:name w:val="Grid Table 6 Colorful Accent 1"/>
    <w:basedOn w:val="Tabellanormale"/>
    <w:uiPriority w:val="51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-colore4">
    <w:name w:val="Grid Table 6 Colorful Accent 4"/>
    <w:basedOn w:val="Tabellanormale"/>
    <w:uiPriority w:val="51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lagriglia6acolori-colore6">
    <w:name w:val="Grid Table 6 Colorful Accent 6"/>
    <w:basedOn w:val="Tabellanormale"/>
    <w:uiPriority w:val="51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lagriglia7acolori">
    <w:name w:val="Grid Table 7 Colorful"/>
    <w:basedOn w:val="Tabellanormale"/>
    <w:uiPriority w:val="52"/>
    <w:rsid w:val="007115A4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7acolori-colore1">
    <w:name w:val="Grid Table 7 Colorful Accent 1"/>
    <w:basedOn w:val="Tabellanormale"/>
    <w:uiPriority w:val="52"/>
    <w:rsid w:val="007115A4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lagriglia7acolori-colore2">
    <w:name w:val="Grid Table 7 Colorful Accent 2"/>
    <w:basedOn w:val="Tabellanormale"/>
    <w:uiPriority w:val="52"/>
    <w:rsid w:val="007115A4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lagriglia7acolori-colore3">
    <w:name w:val="Grid Table 7 Colorful Accent 3"/>
    <w:basedOn w:val="Tabellanormale"/>
    <w:uiPriority w:val="52"/>
    <w:rsid w:val="007115A4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lagriglia7acolori-colore4">
    <w:name w:val="Grid Table 7 Colorful Accent 4"/>
    <w:basedOn w:val="Tabellanormale"/>
    <w:uiPriority w:val="52"/>
    <w:rsid w:val="007115A4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lagriglia7acolori-colore5">
    <w:name w:val="Grid Table 7 Colorful Accent 5"/>
    <w:basedOn w:val="Tabellanormale"/>
    <w:uiPriority w:val="52"/>
    <w:rsid w:val="007115A4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lagriglia7acolori-colore6">
    <w:name w:val="Grid Table 7 Colorful Accent 6"/>
    <w:basedOn w:val="Tabellanormale"/>
    <w:uiPriority w:val="52"/>
    <w:rsid w:val="007115A4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laWeb1">
    <w:name w:val="Table Web 1"/>
    <w:basedOn w:val="Tabellanormale"/>
    <w:uiPriority w:val="99"/>
    <w:semiHidden/>
    <w:unhideWhenUsed/>
    <w:rsid w:val="007115A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2">
    <w:name w:val="Table Web 2"/>
    <w:basedOn w:val="Tabellanormale"/>
    <w:uiPriority w:val="99"/>
    <w:semiHidden/>
    <w:unhideWhenUsed/>
    <w:rsid w:val="007115A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Web3">
    <w:name w:val="Table Web 3"/>
    <w:basedOn w:val="Tabellanormale"/>
    <w:uiPriority w:val="99"/>
    <w:rsid w:val="007115A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notaapidipagina">
    <w:name w:val="footnote reference"/>
    <w:basedOn w:val="Carpredefinitoparagrafo"/>
    <w:uiPriority w:val="99"/>
    <w:semiHidden/>
    <w:unhideWhenUsed/>
    <w:rsid w:val="007115A4"/>
    <w:rPr>
      <w:rFonts w:ascii="Calibri" w:hAnsi="Calibri" w:cs="Calibri"/>
      <w:vertAlign w:val="superscript"/>
    </w:rPr>
  </w:style>
  <w:style w:type="character" w:styleId="Numeroriga">
    <w:name w:val="line number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table" w:styleId="Tabellaeffetti3D1">
    <w:name w:val="Table 3D effects 1"/>
    <w:basedOn w:val="Tabellanormale"/>
    <w:uiPriority w:val="99"/>
    <w:semiHidden/>
    <w:unhideWhenUsed/>
    <w:rsid w:val="007115A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aeffetti3D2">
    <w:name w:val="Table 3D effects 2"/>
    <w:basedOn w:val="Tabellanormale"/>
    <w:uiPriority w:val="99"/>
    <w:semiHidden/>
    <w:unhideWhenUsed/>
    <w:rsid w:val="007115A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effetti3D3">
    <w:name w:val="Table 3D effects 3"/>
    <w:basedOn w:val="Tabellanormale"/>
    <w:uiPriority w:val="99"/>
    <w:semiHidden/>
    <w:unhideWhenUsed/>
    <w:rsid w:val="007115A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tema">
    <w:name w:val="Table Theme"/>
    <w:basedOn w:val="Tabellanormale"/>
    <w:uiPriority w:val="99"/>
    <w:semiHidden/>
    <w:unhideWhenUsed/>
    <w:rsid w:val="007115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115A4"/>
    <w:rPr>
      <w:rFonts w:ascii="Calibri" w:hAnsi="Calibri" w:cs="Calibri"/>
    </w:rPr>
  </w:style>
  <w:style w:type="character" w:customStyle="1" w:styleId="NessunaspaziaturaCarattere">
    <w:name w:val="Nessuna spaziatura Carattere"/>
    <w:link w:val="Nessunaspaziatura"/>
    <w:uiPriority w:val="1"/>
    <w:rsid w:val="003756F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AppData\Local\Microsoft\Office\16.0\DTS\it-IT%7bECBA9137-8923-4EC4-967B-0B1B40E68DED%7d\%7b670470DB-4274-4BC4-BAC7-A3C23BC5B3CC%7dTF2de6fc23-48e8-448b-960e-1bdc6e9248ab76b8c3e2_win32-efc66052793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1BB99C-E89B-4174-ACC6-4104A066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{670470DB-4274-4BC4-BAC7-A3C23BC5B3CC}TF2de6fc23-48e8-448b-960e-1bdc6e9248ab76b8c3e2_win32-efc660527936.dotx</Template>
  <TotalTime>3</TotalTime>
  <Pages>3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marina dimatteo</cp:lastModifiedBy>
  <cp:revision>5</cp:revision>
  <dcterms:created xsi:type="dcterms:W3CDTF">2025-09-03T07:06:00Z</dcterms:created>
  <dcterms:modified xsi:type="dcterms:W3CDTF">2025-11-27T18:20:00Z</dcterms:modified>
</cp:coreProperties>
</file>